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2126"/>
        <w:gridCol w:w="3827"/>
      </w:tblGrid>
      <w:tr w:rsidR="001239CE" w:rsidRPr="00DD1226" w:rsidTr="00A03A9F">
        <w:tc>
          <w:tcPr>
            <w:tcW w:w="3970" w:type="dxa"/>
          </w:tcPr>
          <w:p w:rsidR="001239CE" w:rsidRPr="00DD1226" w:rsidRDefault="00E60660" w:rsidP="00A03A9F">
            <w:pPr>
              <w:pStyle w:val="3"/>
              <w:ind w:left="-250"/>
              <w:rPr>
                <w:sz w:val="20"/>
              </w:rPr>
            </w:pPr>
            <w:r w:rsidRPr="00DD1226">
              <w:rPr>
                <w:sz w:val="20"/>
              </w:rPr>
              <w:t>Къэбэрдей-Бал</w:t>
            </w:r>
            <w:r w:rsidR="00190B88" w:rsidRPr="00DD1226">
              <w:rPr>
                <w:sz w:val="20"/>
              </w:rPr>
              <w:t>ъ</w:t>
            </w:r>
            <w:r w:rsidR="001239CE" w:rsidRPr="00DD1226">
              <w:rPr>
                <w:sz w:val="20"/>
              </w:rPr>
              <w:t>къэр</w:t>
            </w:r>
            <w:r w:rsidR="00A55AD6" w:rsidRPr="00DD1226">
              <w:rPr>
                <w:sz w:val="20"/>
              </w:rPr>
              <w:t xml:space="preserve"> </w:t>
            </w:r>
            <w:r w:rsidR="001239CE" w:rsidRPr="00DD1226">
              <w:rPr>
                <w:sz w:val="20"/>
              </w:rPr>
              <w:t>Республикэм</w:t>
            </w:r>
          </w:p>
          <w:p w:rsidR="001239CE" w:rsidRPr="00DD1226" w:rsidRDefault="00A55AD6" w:rsidP="00A03A9F">
            <w:pPr>
              <w:jc w:val="center"/>
              <w:rPr>
                <w:b/>
              </w:rPr>
            </w:pPr>
            <w:r w:rsidRPr="00DD1226">
              <w:rPr>
                <w:b/>
              </w:rPr>
              <w:t>м</w:t>
            </w:r>
            <w:r w:rsidR="001239CE" w:rsidRPr="00DD1226">
              <w:rPr>
                <w:b/>
              </w:rPr>
              <w:t>экъумэш</w:t>
            </w:r>
            <w:r w:rsidRPr="00DD1226">
              <w:rPr>
                <w:b/>
              </w:rPr>
              <w:t xml:space="preserve"> </w:t>
            </w:r>
            <w:r w:rsidR="001239CE" w:rsidRPr="00DD1226">
              <w:rPr>
                <w:b/>
              </w:rPr>
              <w:t>хозяйствэм</w:t>
            </w:r>
            <w:r w:rsidR="00E60660" w:rsidRPr="00DD1226">
              <w:rPr>
                <w:b/>
              </w:rPr>
              <w:t>к</w:t>
            </w:r>
            <w:r w:rsidR="00E60660" w:rsidRPr="00DD1226">
              <w:rPr>
                <w:b/>
                <w:lang w:val="en-US"/>
              </w:rPr>
              <w:t>I</w:t>
            </w:r>
            <w:r w:rsidR="001239CE" w:rsidRPr="00DD1226">
              <w:rPr>
                <w:b/>
              </w:rPr>
              <w:t xml:space="preserve">э </w:t>
            </w:r>
          </w:p>
          <w:p w:rsidR="001239CE" w:rsidRPr="00DD1226" w:rsidRDefault="001239CE" w:rsidP="00A03A9F">
            <w:pPr>
              <w:jc w:val="center"/>
              <w:rPr>
                <w:b/>
                <w:sz w:val="16"/>
                <w:szCs w:val="16"/>
              </w:rPr>
            </w:pPr>
            <w:r w:rsidRPr="00DD1226">
              <w:rPr>
                <w:b/>
              </w:rPr>
              <w:t>и министерствэ</w:t>
            </w:r>
          </w:p>
          <w:p w:rsidR="001239CE" w:rsidRPr="00DD1226" w:rsidRDefault="001239CE" w:rsidP="00A03A9F"/>
        </w:tc>
        <w:tc>
          <w:tcPr>
            <w:tcW w:w="2126" w:type="dxa"/>
          </w:tcPr>
          <w:p w:rsidR="001239CE" w:rsidRPr="00DD1226" w:rsidRDefault="00724631" w:rsidP="00A03A9F">
            <w:pPr>
              <w:jc w:val="center"/>
            </w:pPr>
            <w:r w:rsidRPr="00DD1226">
              <w:rPr>
                <w:noProof/>
              </w:rPr>
              <w:drawing>
                <wp:inline distT="0" distB="0" distL="0" distR="0">
                  <wp:extent cx="552450" cy="7143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9CE" w:rsidRPr="00DD1226" w:rsidRDefault="001239CE" w:rsidP="00A03A9F">
            <w:pPr>
              <w:jc w:val="center"/>
            </w:pPr>
          </w:p>
        </w:tc>
        <w:tc>
          <w:tcPr>
            <w:tcW w:w="3827" w:type="dxa"/>
          </w:tcPr>
          <w:p w:rsidR="001239CE" w:rsidRPr="00DD1226" w:rsidRDefault="001239CE" w:rsidP="00A03A9F">
            <w:pPr>
              <w:jc w:val="center"/>
              <w:rPr>
                <w:b/>
              </w:rPr>
            </w:pPr>
            <w:r w:rsidRPr="00DD1226">
              <w:rPr>
                <w:b/>
              </w:rPr>
              <w:t>Къабарты-Малкъар</w:t>
            </w:r>
            <w:r w:rsidR="00A55AD6" w:rsidRPr="00DD1226">
              <w:rPr>
                <w:b/>
              </w:rPr>
              <w:t xml:space="preserve"> </w:t>
            </w:r>
            <w:r w:rsidRPr="00DD1226">
              <w:rPr>
                <w:b/>
              </w:rPr>
              <w:t>Республиканы</w:t>
            </w:r>
          </w:p>
          <w:p w:rsidR="001239CE" w:rsidRPr="00DD1226" w:rsidRDefault="001239CE" w:rsidP="00A03A9F">
            <w:pPr>
              <w:jc w:val="center"/>
              <w:rPr>
                <w:rFonts w:ascii="Arial Narrow" w:hAnsi="Arial Narrow"/>
                <w:b/>
              </w:rPr>
            </w:pPr>
            <w:r w:rsidRPr="00DD1226">
              <w:rPr>
                <w:b/>
              </w:rPr>
              <w:t>эл-мюлк</w:t>
            </w:r>
            <w:r w:rsidR="00A55AD6" w:rsidRPr="00DD1226">
              <w:rPr>
                <w:b/>
              </w:rPr>
              <w:t xml:space="preserve"> </w:t>
            </w:r>
            <w:r w:rsidRPr="00DD1226">
              <w:rPr>
                <w:b/>
              </w:rPr>
              <w:t>министерствосу</w:t>
            </w:r>
          </w:p>
          <w:p w:rsidR="001239CE" w:rsidRPr="00DD1226" w:rsidRDefault="001239CE" w:rsidP="00A03A9F">
            <w:pPr>
              <w:jc w:val="center"/>
            </w:pPr>
          </w:p>
        </w:tc>
      </w:tr>
      <w:tr w:rsidR="001239CE" w:rsidRPr="00DD1226" w:rsidTr="00A03A9F">
        <w:trPr>
          <w:cantSplit/>
        </w:trPr>
        <w:tc>
          <w:tcPr>
            <w:tcW w:w="9923" w:type="dxa"/>
            <w:gridSpan w:val="3"/>
          </w:tcPr>
          <w:p w:rsidR="001239CE" w:rsidRPr="00DD1226" w:rsidRDefault="001239CE" w:rsidP="00A03A9F">
            <w:pPr>
              <w:jc w:val="center"/>
              <w:rPr>
                <w:b/>
                <w:sz w:val="24"/>
                <w:szCs w:val="24"/>
              </w:rPr>
            </w:pPr>
            <w:r w:rsidRPr="00DD1226">
              <w:rPr>
                <w:b/>
                <w:sz w:val="24"/>
                <w:szCs w:val="24"/>
              </w:rPr>
              <w:t xml:space="preserve">МИНИСТЕРСТВО СЕЛЬСКОГО ХОЗЯЙСТВА </w:t>
            </w:r>
          </w:p>
          <w:p w:rsidR="001239CE" w:rsidRPr="00DD1226" w:rsidRDefault="001239CE" w:rsidP="00A03A9F">
            <w:pPr>
              <w:pStyle w:val="2"/>
              <w:rPr>
                <w:sz w:val="20"/>
              </w:rPr>
            </w:pPr>
            <w:r w:rsidRPr="00DD1226">
              <w:rPr>
                <w:sz w:val="24"/>
                <w:szCs w:val="24"/>
              </w:rPr>
              <w:t>КАБАРДИНО-БАЛКАРСКОЙ РЕСПУБЛИКИ</w:t>
            </w:r>
          </w:p>
        </w:tc>
      </w:tr>
    </w:tbl>
    <w:p w:rsidR="001239CE" w:rsidRPr="00DD1226" w:rsidRDefault="0046211E" w:rsidP="001239C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60325</wp:posOffset>
                </wp:positionV>
                <wp:extent cx="3474720" cy="287020"/>
                <wp:effectExtent l="0" t="0" r="11430" b="1778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A01" w:rsidRPr="00234D5C" w:rsidRDefault="00972A01" w:rsidP="001239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pacing w:val="82"/>
                                <w:sz w:val="24"/>
                              </w:rPr>
                              <w:t>ПРИКАЗ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 №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="00234D5C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00.9pt;margin-top:4.75pt;width:273.6pt;height: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" strokecolor="white">
                <v:textbox>
                  <w:txbxContent>
                    <w:p w:rsidR="00972A01" w:rsidRPr="00234D5C" w:rsidRDefault="00972A01" w:rsidP="001239CE">
                      <w:pPr>
                        <w:jc w:val="center"/>
                        <w:rPr>
                          <w:rFonts w:ascii="Bookman Old Style" w:hAnsi="Bookman Old Style"/>
                          <w:b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pacing w:val="82"/>
                          <w:sz w:val="24"/>
                        </w:rPr>
                        <w:t>ПРИКАЗ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 №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  <w:t xml:space="preserve"> </w:t>
                      </w:r>
                      <w:r w:rsidR="00234D5C">
                        <w:rPr>
                          <w:rFonts w:ascii="Bookman Old Style" w:hAnsi="Bookman Old Style"/>
                          <w:b/>
                          <w:sz w:val="24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:rsidR="001239CE" w:rsidRPr="00DD1226" w:rsidRDefault="001239CE" w:rsidP="001239CE">
      <w:pPr>
        <w:rPr>
          <w:sz w:val="24"/>
        </w:rPr>
      </w:pPr>
    </w:p>
    <w:p w:rsidR="001239CE" w:rsidRPr="00DD1226" w:rsidRDefault="0046211E" w:rsidP="001239C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0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55244</wp:posOffset>
                </wp:positionV>
                <wp:extent cx="6035040" cy="0"/>
                <wp:effectExtent l="0" t="19050" r="41910" b="3810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0B229" id="Line 10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.7pt,4.35pt" to="480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" o:allowincell="f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821"/>
      </w:tblGrid>
      <w:tr w:rsidR="00EB5A84" w:rsidRPr="00DD1226" w:rsidTr="007C2BB2">
        <w:trPr>
          <w:trHeight w:val="1497"/>
        </w:trPr>
        <w:tc>
          <w:tcPr>
            <w:tcW w:w="9037" w:type="dxa"/>
            <w:hideMark/>
          </w:tcPr>
          <w:p w:rsidR="00A62DC0" w:rsidRPr="00234D5C" w:rsidRDefault="00A62DC0" w:rsidP="00BC6EF2">
            <w:pPr>
              <w:jc w:val="right"/>
              <w:rPr>
                <w:sz w:val="28"/>
                <w:szCs w:val="28"/>
              </w:rPr>
            </w:pPr>
            <w:r w:rsidRPr="00234D5C">
              <w:rPr>
                <w:sz w:val="28"/>
                <w:szCs w:val="28"/>
              </w:rPr>
              <w:t>от «</w:t>
            </w:r>
            <w:r w:rsidR="00234D5C" w:rsidRPr="00234D5C">
              <w:rPr>
                <w:sz w:val="28"/>
                <w:szCs w:val="28"/>
              </w:rPr>
              <w:t>10</w:t>
            </w:r>
            <w:r w:rsidRPr="00234D5C">
              <w:rPr>
                <w:sz w:val="28"/>
                <w:szCs w:val="28"/>
              </w:rPr>
              <w:t>»</w:t>
            </w:r>
            <w:r w:rsidR="00234D5C" w:rsidRPr="00234D5C">
              <w:rPr>
                <w:sz w:val="28"/>
                <w:szCs w:val="28"/>
              </w:rPr>
              <w:t xml:space="preserve"> марта</w:t>
            </w:r>
            <w:r w:rsidR="00937F65" w:rsidRPr="00234D5C">
              <w:rPr>
                <w:sz w:val="28"/>
                <w:szCs w:val="28"/>
              </w:rPr>
              <w:t xml:space="preserve"> </w:t>
            </w:r>
            <w:r w:rsidR="00E744EC" w:rsidRPr="00234D5C">
              <w:rPr>
                <w:sz w:val="28"/>
                <w:szCs w:val="28"/>
              </w:rPr>
              <w:t>202</w:t>
            </w:r>
            <w:r w:rsidR="00AE76BC" w:rsidRPr="00234D5C">
              <w:rPr>
                <w:sz w:val="28"/>
                <w:szCs w:val="28"/>
              </w:rPr>
              <w:t>2</w:t>
            </w:r>
            <w:r w:rsidRPr="00234D5C">
              <w:rPr>
                <w:sz w:val="28"/>
                <w:szCs w:val="28"/>
              </w:rPr>
              <w:t xml:space="preserve"> г.</w:t>
            </w:r>
          </w:p>
          <w:p w:rsidR="007C2BB2" w:rsidRDefault="007C2BB2" w:rsidP="000A1A57">
            <w:pPr>
              <w:jc w:val="right"/>
              <w:rPr>
                <w:sz w:val="21"/>
              </w:rPr>
            </w:pPr>
          </w:p>
          <w:p w:rsidR="000A1A57" w:rsidRPr="00DD1226" w:rsidRDefault="000A1A57" w:rsidP="000A1A57">
            <w:pPr>
              <w:jc w:val="right"/>
              <w:rPr>
                <w:sz w:val="21"/>
              </w:rPr>
            </w:pPr>
            <w:bookmarkStart w:id="0" w:name="_GoBack"/>
            <w:bookmarkEnd w:id="0"/>
          </w:p>
          <w:p w:rsidR="007C2BB2" w:rsidRDefault="007C2BB2" w:rsidP="007C2BB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EC04D4" w:rsidRDefault="00EC04D4" w:rsidP="007C2BB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A565B0" w:rsidRDefault="00A565B0" w:rsidP="007C2BB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EB5A84" w:rsidRDefault="00A62DC0" w:rsidP="007C2BB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1226">
              <w:rPr>
                <w:b/>
                <w:sz w:val="28"/>
                <w:szCs w:val="28"/>
              </w:rPr>
              <w:t>О</w:t>
            </w:r>
            <w:r w:rsidR="00B81608">
              <w:rPr>
                <w:b/>
                <w:sz w:val="28"/>
                <w:szCs w:val="28"/>
              </w:rPr>
              <w:t xml:space="preserve"> </w:t>
            </w:r>
            <w:r w:rsidR="00EC04D4">
              <w:rPr>
                <w:b/>
                <w:sz w:val="28"/>
                <w:szCs w:val="28"/>
              </w:rPr>
              <w:t>предельных</w:t>
            </w:r>
            <w:r w:rsidR="00AE76BC">
              <w:rPr>
                <w:b/>
                <w:sz w:val="28"/>
                <w:szCs w:val="28"/>
              </w:rPr>
              <w:t xml:space="preserve"> (максимальных)</w:t>
            </w:r>
            <w:r w:rsidR="00EC04D4">
              <w:rPr>
                <w:b/>
                <w:sz w:val="28"/>
                <w:szCs w:val="28"/>
              </w:rPr>
              <w:t xml:space="preserve"> размерах грантов </w:t>
            </w:r>
            <w:r w:rsidR="00EC04D4" w:rsidRPr="00EC04D4">
              <w:rPr>
                <w:b/>
                <w:sz w:val="28"/>
                <w:szCs w:val="28"/>
              </w:rPr>
              <w:t xml:space="preserve">«Агропрогресс», </w:t>
            </w:r>
            <w:r w:rsidR="00AE76BC">
              <w:rPr>
                <w:b/>
                <w:sz w:val="28"/>
                <w:szCs w:val="28"/>
              </w:rPr>
              <w:t xml:space="preserve">«Агростартап», </w:t>
            </w:r>
            <w:r w:rsidR="000D3AF8" w:rsidRPr="000D3AF8">
              <w:rPr>
                <w:b/>
                <w:sz w:val="28"/>
                <w:szCs w:val="28"/>
              </w:rPr>
              <w:t>грантов на развитие семейных ферм и грантов на развитие материально-технической базы сельскохозяйственных потребительских кооперативов</w:t>
            </w:r>
            <w:r w:rsidR="00AE76BC">
              <w:rPr>
                <w:b/>
                <w:sz w:val="28"/>
                <w:szCs w:val="28"/>
              </w:rPr>
              <w:t xml:space="preserve"> в 2022 году</w:t>
            </w:r>
          </w:p>
          <w:p w:rsidR="00675558" w:rsidRDefault="00675558" w:rsidP="007C2B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55B52" w:rsidRPr="007C2BB2" w:rsidRDefault="00355B52" w:rsidP="007C2B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D3AF8" w:rsidRPr="000D3AF8" w:rsidRDefault="00AE76BC" w:rsidP="000D3AF8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0D3AF8" w:rsidRPr="000D3AF8">
        <w:rPr>
          <w:b/>
          <w:bCs/>
          <w:sz w:val="28"/>
          <w:szCs w:val="28"/>
        </w:rPr>
        <w:t xml:space="preserve"> р и к а з ы в а ю:</w:t>
      </w:r>
    </w:p>
    <w:p w:rsidR="00EC04D4" w:rsidRDefault="000D3AF8" w:rsidP="000D3AF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EC04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="00EC04D4">
        <w:rPr>
          <w:bCs/>
          <w:sz w:val="28"/>
          <w:szCs w:val="28"/>
        </w:rPr>
        <w:t xml:space="preserve">становить </w:t>
      </w:r>
      <w:r w:rsidR="00733B54">
        <w:rPr>
          <w:bCs/>
          <w:sz w:val="28"/>
          <w:szCs w:val="28"/>
        </w:rPr>
        <w:t xml:space="preserve">в 2022 году </w:t>
      </w:r>
      <w:r w:rsidR="00EC04D4">
        <w:rPr>
          <w:bCs/>
          <w:sz w:val="28"/>
          <w:szCs w:val="28"/>
        </w:rPr>
        <w:t>следующие предельные</w:t>
      </w:r>
      <w:r w:rsidR="00AE76BC">
        <w:rPr>
          <w:bCs/>
          <w:sz w:val="28"/>
          <w:szCs w:val="28"/>
        </w:rPr>
        <w:t xml:space="preserve"> (максимальные)</w:t>
      </w:r>
      <w:r w:rsidR="00EC04D4">
        <w:rPr>
          <w:bCs/>
          <w:sz w:val="28"/>
          <w:szCs w:val="28"/>
        </w:rPr>
        <w:t xml:space="preserve"> размеры грантов:</w:t>
      </w:r>
    </w:p>
    <w:p w:rsidR="00EC04D4" w:rsidRPr="00675558" w:rsidRDefault="00EC04D4" w:rsidP="00EC04D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5558">
        <w:rPr>
          <w:bCs/>
          <w:sz w:val="28"/>
          <w:szCs w:val="28"/>
        </w:rPr>
        <w:t>«Агропрогресс» - 12</w:t>
      </w:r>
      <w:r w:rsidR="00675558" w:rsidRPr="00675558">
        <w:rPr>
          <w:bCs/>
          <w:sz w:val="28"/>
          <w:szCs w:val="28"/>
        </w:rPr>
        <w:t> </w:t>
      </w:r>
      <w:r w:rsidRPr="00675558">
        <w:rPr>
          <w:bCs/>
          <w:sz w:val="28"/>
          <w:szCs w:val="28"/>
        </w:rPr>
        <w:t>5</w:t>
      </w:r>
      <w:r w:rsidR="00675558" w:rsidRPr="00675558">
        <w:rPr>
          <w:bCs/>
          <w:sz w:val="28"/>
          <w:szCs w:val="28"/>
        </w:rPr>
        <w:t>00 000,00</w:t>
      </w:r>
      <w:r w:rsidRPr="00675558">
        <w:rPr>
          <w:bCs/>
          <w:sz w:val="28"/>
          <w:szCs w:val="28"/>
        </w:rPr>
        <w:t xml:space="preserve"> рублей;</w:t>
      </w:r>
    </w:p>
    <w:p w:rsidR="00AE76BC" w:rsidRPr="00675558" w:rsidRDefault="00AE76BC" w:rsidP="00EC04D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5558">
        <w:rPr>
          <w:bCs/>
          <w:sz w:val="28"/>
          <w:szCs w:val="28"/>
        </w:rPr>
        <w:t xml:space="preserve">«Агростартап» - </w:t>
      </w:r>
      <w:r w:rsidR="00161448" w:rsidRPr="00675558">
        <w:rPr>
          <w:bCs/>
          <w:sz w:val="28"/>
          <w:szCs w:val="28"/>
        </w:rPr>
        <w:t>3</w:t>
      </w:r>
      <w:r w:rsidR="00675558" w:rsidRPr="00675558">
        <w:rPr>
          <w:bCs/>
          <w:sz w:val="28"/>
          <w:szCs w:val="28"/>
        </w:rPr>
        <w:t> 379 040,40</w:t>
      </w:r>
      <w:r w:rsidR="00161448" w:rsidRPr="00675558">
        <w:rPr>
          <w:bCs/>
          <w:sz w:val="28"/>
          <w:szCs w:val="28"/>
        </w:rPr>
        <w:t xml:space="preserve"> рублей;</w:t>
      </w:r>
    </w:p>
    <w:p w:rsidR="00EC04D4" w:rsidRPr="00675558" w:rsidRDefault="00EC04D4" w:rsidP="00EC04D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5558">
        <w:rPr>
          <w:bCs/>
          <w:sz w:val="28"/>
          <w:szCs w:val="28"/>
        </w:rPr>
        <w:t>на развитие семейных ферм – 10</w:t>
      </w:r>
      <w:r w:rsidR="00675558" w:rsidRPr="00675558">
        <w:rPr>
          <w:bCs/>
          <w:sz w:val="28"/>
          <w:szCs w:val="28"/>
        </w:rPr>
        <w:t> 000 000,00</w:t>
      </w:r>
      <w:r w:rsidRPr="00675558">
        <w:rPr>
          <w:bCs/>
          <w:sz w:val="28"/>
          <w:szCs w:val="28"/>
        </w:rPr>
        <w:t xml:space="preserve"> рублей;</w:t>
      </w:r>
    </w:p>
    <w:p w:rsidR="000D3AF8" w:rsidRDefault="00EC04D4" w:rsidP="000D3AF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5558">
        <w:rPr>
          <w:bCs/>
          <w:sz w:val="28"/>
          <w:szCs w:val="28"/>
        </w:rPr>
        <w:t xml:space="preserve">на развитие материально-технической базы сельскохозяйственных потребительских кооперативов – </w:t>
      </w:r>
      <w:r w:rsidR="00161448" w:rsidRPr="00675558">
        <w:rPr>
          <w:bCs/>
          <w:sz w:val="28"/>
          <w:szCs w:val="28"/>
        </w:rPr>
        <w:t>10 526 315,79</w:t>
      </w:r>
      <w:r w:rsidRPr="00675558">
        <w:rPr>
          <w:bCs/>
          <w:sz w:val="28"/>
          <w:szCs w:val="28"/>
        </w:rPr>
        <w:t xml:space="preserve"> рублей</w:t>
      </w:r>
      <w:r w:rsidR="00B81608" w:rsidRPr="00675558">
        <w:rPr>
          <w:bCs/>
          <w:sz w:val="28"/>
          <w:szCs w:val="28"/>
        </w:rPr>
        <w:t>.</w:t>
      </w:r>
    </w:p>
    <w:p w:rsidR="004534C6" w:rsidRPr="000D3AF8" w:rsidRDefault="004534C6" w:rsidP="000D3AF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D3AF8">
        <w:rPr>
          <w:rFonts w:eastAsiaTheme="minorHAnsi"/>
          <w:sz w:val="28"/>
          <w:szCs w:val="28"/>
          <w:lang w:eastAsia="en-US"/>
        </w:rPr>
        <w:t xml:space="preserve">2. </w:t>
      </w:r>
      <w:r w:rsidRPr="000D3AF8">
        <w:rPr>
          <w:sz w:val="28"/>
          <w:szCs w:val="28"/>
        </w:rPr>
        <w:t xml:space="preserve">Сектору организационно-контрольной работы и взаимодействия со средствами массовой информации </w:t>
      </w:r>
      <w:r w:rsidR="007C2BB2" w:rsidRPr="000D3AF8">
        <w:rPr>
          <w:sz w:val="28"/>
          <w:szCs w:val="28"/>
        </w:rPr>
        <w:t>(Самченко С.</w:t>
      </w:r>
      <w:r w:rsidR="00EC04D4" w:rsidRPr="000D3AF8">
        <w:rPr>
          <w:sz w:val="28"/>
          <w:szCs w:val="28"/>
        </w:rPr>
        <w:t>Б.</w:t>
      </w:r>
      <w:r w:rsidR="007C2BB2" w:rsidRPr="000D3AF8">
        <w:rPr>
          <w:sz w:val="28"/>
          <w:szCs w:val="28"/>
        </w:rPr>
        <w:t xml:space="preserve">) </w:t>
      </w:r>
      <w:r w:rsidRPr="000D3AF8">
        <w:rPr>
          <w:sz w:val="28"/>
          <w:szCs w:val="28"/>
        </w:rPr>
        <w:t xml:space="preserve">в течение </w:t>
      </w:r>
      <w:r w:rsidR="000D3AF8" w:rsidRPr="000D3AF8">
        <w:rPr>
          <w:sz w:val="28"/>
          <w:szCs w:val="28"/>
        </w:rPr>
        <w:t>одного</w:t>
      </w:r>
      <w:r w:rsidRPr="000D3AF8">
        <w:rPr>
          <w:sz w:val="28"/>
          <w:szCs w:val="28"/>
        </w:rPr>
        <w:t xml:space="preserve"> дн</w:t>
      </w:r>
      <w:r w:rsidR="000D3AF8" w:rsidRPr="000D3AF8">
        <w:rPr>
          <w:sz w:val="28"/>
          <w:szCs w:val="28"/>
        </w:rPr>
        <w:t>я</w:t>
      </w:r>
      <w:r w:rsidRPr="000D3AF8">
        <w:rPr>
          <w:sz w:val="28"/>
          <w:szCs w:val="28"/>
        </w:rPr>
        <w:t xml:space="preserve"> после подписания настоящего приказа обеспечить его размещение на странице Министерства сельского хозяйства Кабардино-Балкарской Республики на официальном портале Правительства Кабардино-Балкарской Республики и направить в редакцию газеты «Кабардино-Балкарская правда» для опубликования.</w:t>
      </w:r>
    </w:p>
    <w:p w:rsidR="004B356E" w:rsidRPr="00DD1226" w:rsidRDefault="00355B52" w:rsidP="000276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B356E" w:rsidRPr="00DD1226">
        <w:rPr>
          <w:sz w:val="28"/>
          <w:szCs w:val="28"/>
        </w:rPr>
        <w:t xml:space="preserve">. Контроль за исполнением настоящего приказа возложить на </w:t>
      </w:r>
      <w:r w:rsidR="000D3AF8">
        <w:rPr>
          <w:sz w:val="28"/>
          <w:szCs w:val="28"/>
        </w:rPr>
        <w:t>заместителя министра сельского хозяйства Кабардино-Балкарской Республики Т.А. Вадахова</w:t>
      </w:r>
      <w:r w:rsidR="00E744EC">
        <w:rPr>
          <w:sz w:val="28"/>
          <w:szCs w:val="28"/>
        </w:rPr>
        <w:t>.</w:t>
      </w:r>
    </w:p>
    <w:p w:rsidR="004B356E" w:rsidRDefault="004B356E" w:rsidP="000276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2BB2" w:rsidRDefault="007C2BB2" w:rsidP="000276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04D4" w:rsidRDefault="00EC04D4" w:rsidP="000276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351"/>
      </w:tblGrid>
      <w:tr w:rsidR="0097717F" w:rsidRPr="00DD1226" w:rsidTr="007C2BB2">
        <w:trPr>
          <w:trHeight w:val="229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717F" w:rsidRPr="00DD1226" w:rsidRDefault="00B659FC" w:rsidP="00B659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:rsidR="0097717F" w:rsidRPr="00DD1226" w:rsidRDefault="002610ED" w:rsidP="00B659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Х.Сижажев</w:t>
            </w:r>
          </w:p>
        </w:tc>
      </w:tr>
    </w:tbl>
    <w:p w:rsidR="004477A7" w:rsidRPr="00DD1226" w:rsidRDefault="004477A7" w:rsidP="007C2BB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477A7" w:rsidRPr="00DD1226" w:rsidSect="004624BD">
      <w:headerReference w:type="even" r:id="rId9"/>
      <w:pgSz w:w="11906" w:h="16838" w:code="9"/>
      <w:pgMar w:top="1418" w:right="1418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448" w:rsidRDefault="00062448">
      <w:r>
        <w:separator/>
      </w:r>
    </w:p>
  </w:endnote>
  <w:endnote w:type="continuationSeparator" w:id="0">
    <w:p w:rsidR="00062448" w:rsidRDefault="0006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448" w:rsidRDefault="00062448">
      <w:r>
        <w:separator/>
      </w:r>
    </w:p>
  </w:footnote>
  <w:footnote w:type="continuationSeparator" w:id="0">
    <w:p w:rsidR="00062448" w:rsidRDefault="00062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A01" w:rsidRDefault="00972A01">
    <w:pPr>
      <w:pStyle w:val="a5"/>
      <w:framePr w:wrap="around" w:vAnchor="text" w:hAnchor="margin" w:xAlign="center" w:y="1"/>
      <w:rPr>
        <w:rStyle w:val="a7"/>
        <w:sz w:val="13"/>
      </w:rPr>
    </w:pPr>
    <w:r>
      <w:rPr>
        <w:rStyle w:val="a7"/>
        <w:sz w:val="13"/>
      </w:rPr>
      <w:fldChar w:fldCharType="begin"/>
    </w:r>
    <w:r>
      <w:rPr>
        <w:rStyle w:val="a7"/>
        <w:sz w:val="13"/>
      </w:rPr>
      <w:instrText xml:space="preserve">PAGE  </w:instrText>
    </w:r>
    <w:r>
      <w:rPr>
        <w:rStyle w:val="a7"/>
        <w:sz w:val="13"/>
      </w:rPr>
      <w:fldChar w:fldCharType="separate"/>
    </w:r>
    <w:r>
      <w:rPr>
        <w:rStyle w:val="a7"/>
        <w:noProof/>
        <w:sz w:val="13"/>
      </w:rPr>
      <w:t>3</w:t>
    </w:r>
    <w:r>
      <w:rPr>
        <w:rStyle w:val="a7"/>
        <w:sz w:val="13"/>
      </w:rPr>
      <w:fldChar w:fldCharType="end"/>
    </w:r>
  </w:p>
  <w:p w:rsidR="00972A01" w:rsidRDefault="00972A01">
    <w:pPr>
      <w:pStyle w:val="a5"/>
      <w:rPr>
        <w:sz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02AB"/>
    <w:multiLevelType w:val="hybridMultilevel"/>
    <w:tmpl w:val="EE2EEDA2"/>
    <w:lvl w:ilvl="0" w:tplc="B694F1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D04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DC6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383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6E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F29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8C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824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264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00F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7B56C7E"/>
    <w:multiLevelType w:val="hybridMultilevel"/>
    <w:tmpl w:val="491C3AA8"/>
    <w:lvl w:ilvl="0" w:tplc="6E0420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AB3E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E731D0"/>
    <w:multiLevelType w:val="hybridMultilevel"/>
    <w:tmpl w:val="211C9220"/>
    <w:lvl w:ilvl="0" w:tplc="BC827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057A51"/>
    <w:multiLevelType w:val="singleLevel"/>
    <w:tmpl w:val="86CA89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8EE1677"/>
    <w:multiLevelType w:val="hybridMultilevel"/>
    <w:tmpl w:val="ECAAE364"/>
    <w:lvl w:ilvl="0" w:tplc="F41C97A0">
      <w:start w:val="9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A492B91"/>
    <w:multiLevelType w:val="hybridMultilevel"/>
    <w:tmpl w:val="1956801A"/>
    <w:lvl w:ilvl="0" w:tplc="C1046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2E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D41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87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C4FD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663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C9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E3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748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7656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206391"/>
    <w:multiLevelType w:val="hybridMultilevel"/>
    <w:tmpl w:val="F97823D4"/>
    <w:lvl w:ilvl="0" w:tplc="68D89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096554D"/>
    <w:multiLevelType w:val="hybridMultilevel"/>
    <w:tmpl w:val="169CDFAE"/>
    <w:lvl w:ilvl="0" w:tplc="AA1A49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993F7C"/>
    <w:multiLevelType w:val="hybridMultilevel"/>
    <w:tmpl w:val="0204D282"/>
    <w:lvl w:ilvl="0" w:tplc="5F26BA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705380"/>
    <w:multiLevelType w:val="hybridMultilevel"/>
    <w:tmpl w:val="BF3C16C8"/>
    <w:lvl w:ilvl="0" w:tplc="13482A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77574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9CE7D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E6E5CBD"/>
    <w:multiLevelType w:val="hybridMultilevel"/>
    <w:tmpl w:val="A27AA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9119E"/>
    <w:multiLevelType w:val="hybridMultilevel"/>
    <w:tmpl w:val="F0D01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A0AEF"/>
    <w:multiLevelType w:val="hybridMultilevel"/>
    <w:tmpl w:val="1F32178A"/>
    <w:lvl w:ilvl="0" w:tplc="0A7475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B6A19EA"/>
    <w:multiLevelType w:val="multilevel"/>
    <w:tmpl w:val="415A8DB0"/>
    <w:lvl w:ilvl="0">
      <w:start w:val="4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</w:lvl>
    <w:lvl w:ilvl="2">
      <w:start w:val="1"/>
      <w:numFmt w:val="decimal"/>
      <w:isLgl/>
      <w:lvlText w:val="%1.%2.%3."/>
      <w:lvlJc w:val="left"/>
      <w:pPr>
        <w:ind w:left="1707" w:hanging="1140"/>
      </w:pPr>
    </w:lvl>
    <w:lvl w:ilvl="3">
      <w:start w:val="1"/>
      <w:numFmt w:val="decimal"/>
      <w:isLgl/>
      <w:lvlText w:val="%1.%2.%3.%4."/>
      <w:lvlJc w:val="left"/>
      <w:pPr>
        <w:ind w:left="1707" w:hanging="1140"/>
      </w:pPr>
    </w:lvl>
    <w:lvl w:ilvl="4">
      <w:start w:val="1"/>
      <w:numFmt w:val="decimal"/>
      <w:isLgl/>
      <w:lvlText w:val="%1.%2.%3.%4.%5."/>
      <w:lvlJc w:val="left"/>
      <w:pPr>
        <w:ind w:left="1707" w:hanging="114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9">
    <w:nsid w:val="3E465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F4463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37C3D7C"/>
    <w:multiLevelType w:val="hybridMultilevel"/>
    <w:tmpl w:val="0B88A114"/>
    <w:lvl w:ilvl="0" w:tplc="D4D45D4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4582F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6AC7A08"/>
    <w:multiLevelType w:val="hybridMultilevel"/>
    <w:tmpl w:val="50CE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4827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A141D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A4A47BC"/>
    <w:multiLevelType w:val="singleLevel"/>
    <w:tmpl w:val="6FA443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51E03528"/>
    <w:multiLevelType w:val="hybridMultilevel"/>
    <w:tmpl w:val="A7BA2CCE"/>
    <w:lvl w:ilvl="0" w:tplc="75F84F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2E60857"/>
    <w:multiLevelType w:val="hybridMultilevel"/>
    <w:tmpl w:val="64C4110E"/>
    <w:lvl w:ilvl="0" w:tplc="56AED93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53287C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5B410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5E471C60"/>
    <w:multiLevelType w:val="hybridMultilevel"/>
    <w:tmpl w:val="3CF8884A"/>
    <w:lvl w:ilvl="0" w:tplc="194A9794">
      <w:start w:val="1"/>
      <w:numFmt w:val="decimal"/>
      <w:lvlText w:val="%1."/>
      <w:lvlJc w:val="left"/>
      <w:pPr>
        <w:ind w:left="5669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7B842E4"/>
    <w:multiLevelType w:val="hybridMultilevel"/>
    <w:tmpl w:val="5E961C5C"/>
    <w:lvl w:ilvl="0" w:tplc="F41C9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8181B03"/>
    <w:multiLevelType w:val="multilevel"/>
    <w:tmpl w:val="44F0215A"/>
    <w:lvl w:ilvl="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>
    <w:nsid w:val="681E1BE1"/>
    <w:multiLevelType w:val="hybridMultilevel"/>
    <w:tmpl w:val="6A466CCA"/>
    <w:lvl w:ilvl="0" w:tplc="358468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5D4557"/>
    <w:multiLevelType w:val="multilevel"/>
    <w:tmpl w:val="6B1449B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A79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6BCE7BC7"/>
    <w:multiLevelType w:val="hybridMultilevel"/>
    <w:tmpl w:val="64C4110E"/>
    <w:lvl w:ilvl="0" w:tplc="56AED93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6F734C14"/>
    <w:multiLevelType w:val="hybridMultilevel"/>
    <w:tmpl w:val="6A744B00"/>
    <w:lvl w:ilvl="0" w:tplc="CA70C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032A76"/>
    <w:multiLevelType w:val="hybridMultilevel"/>
    <w:tmpl w:val="28DCC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5"/>
  </w:num>
  <w:num w:numId="3">
    <w:abstractNumId w:val="14"/>
  </w:num>
  <w:num w:numId="4">
    <w:abstractNumId w:val="8"/>
  </w:num>
  <w:num w:numId="5">
    <w:abstractNumId w:val="22"/>
  </w:num>
  <w:num w:numId="6">
    <w:abstractNumId w:val="25"/>
  </w:num>
  <w:num w:numId="7">
    <w:abstractNumId w:val="20"/>
  </w:num>
  <w:num w:numId="8">
    <w:abstractNumId w:val="1"/>
  </w:num>
  <w:num w:numId="9">
    <w:abstractNumId w:val="24"/>
  </w:num>
  <w:num w:numId="10">
    <w:abstractNumId w:val="13"/>
  </w:num>
  <w:num w:numId="11">
    <w:abstractNumId w:val="3"/>
  </w:num>
  <w:num w:numId="12">
    <w:abstractNumId w:val="19"/>
  </w:num>
  <w:num w:numId="13">
    <w:abstractNumId w:val="36"/>
  </w:num>
  <w:num w:numId="14">
    <w:abstractNumId w:val="30"/>
  </w:num>
  <w:num w:numId="15">
    <w:abstractNumId w:val="29"/>
  </w:num>
  <w:num w:numId="16">
    <w:abstractNumId w:val="7"/>
  </w:num>
  <w:num w:numId="17">
    <w:abstractNumId w:val="0"/>
  </w:num>
  <w:num w:numId="18">
    <w:abstractNumId w:val="39"/>
  </w:num>
  <w:num w:numId="19">
    <w:abstractNumId w:val="38"/>
  </w:num>
  <w:num w:numId="20">
    <w:abstractNumId w:val="23"/>
  </w:num>
  <w:num w:numId="21">
    <w:abstractNumId w:val="16"/>
  </w:num>
  <w:num w:numId="22">
    <w:abstractNumId w:val="15"/>
  </w:num>
  <w:num w:numId="23">
    <w:abstractNumId w:val="34"/>
  </w:num>
  <w:num w:numId="24">
    <w:abstractNumId w:val="11"/>
  </w:num>
  <w:num w:numId="25">
    <w:abstractNumId w:val="35"/>
  </w:num>
  <w:num w:numId="26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7"/>
  </w:num>
  <w:num w:numId="29">
    <w:abstractNumId w:val="31"/>
  </w:num>
  <w:num w:numId="30">
    <w:abstractNumId w:val="2"/>
  </w:num>
  <w:num w:numId="31">
    <w:abstractNumId w:val="9"/>
  </w:num>
  <w:num w:numId="32">
    <w:abstractNumId w:val="21"/>
  </w:num>
  <w:num w:numId="33">
    <w:abstractNumId w:val="33"/>
  </w:num>
  <w:num w:numId="34">
    <w:abstractNumId w:val="28"/>
  </w:num>
  <w:num w:numId="35">
    <w:abstractNumId w:val="37"/>
  </w:num>
  <w:num w:numId="36">
    <w:abstractNumId w:val="4"/>
  </w:num>
  <w:num w:numId="37">
    <w:abstractNumId w:val="32"/>
  </w:num>
  <w:num w:numId="38">
    <w:abstractNumId w:val="10"/>
  </w:num>
  <w:num w:numId="39">
    <w:abstractNumId w:val="12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05"/>
    <w:rsid w:val="000023EE"/>
    <w:rsid w:val="00003A17"/>
    <w:rsid w:val="000046E6"/>
    <w:rsid w:val="00011741"/>
    <w:rsid w:val="00014AF3"/>
    <w:rsid w:val="00015F6D"/>
    <w:rsid w:val="00016F4F"/>
    <w:rsid w:val="00017F39"/>
    <w:rsid w:val="00026D92"/>
    <w:rsid w:val="000276D4"/>
    <w:rsid w:val="0003457F"/>
    <w:rsid w:val="00035CE0"/>
    <w:rsid w:val="000360E4"/>
    <w:rsid w:val="00037F7A"/>
    <w:rsid w:val="00040767"/>
    <w:rsid w:val="000413BB"/>
    <w:rsid w:val="00042A9A"/>
    <w:rsid w:val="00044D31"/>
    <w:rsid w:val="00045077"/>
    <w:rsid w:val="00045276"/>
    <w:rsid w:val="00046089"/>
    <w:rsid w:val="0005246D"/>
    <w:rsid w:val="00053243"/>
    <w:rsid w:val="00053988"/>
    <w:rsid w:val="00055E62"/>
    <w:rsid w:val="00056720"/>
    <w:rsid w:val="00057D3A"/>
    <w:rsid w:val="00061D09"/>
    <w:rsid w:val="00062448"/>
    <w:rsid w:val="00065902"/>
    <w:rsid w:val="00065920"/>
    <w:rsid w:val="000679E4"/>
    <w:rsid w:val="00073121"/>
    <w:rsid w:val="00074326"/>
    <w:rsid w:val="00074A58"/>
    <w:rsid w:val="0007676B"/>
    <w:rsid w:val="00076A50"/>
    <w:rsid w:val="000770BA"/>
    <w:rsid w:val="00077C94"/>
    <w:rsid w:val="0008047D"/>
    <w:rsid w:val="0008326F"/>
    <w:rsid w:val="00086176"/>
    <w:rsid w:val="00087279"/>
    <w:rsid w:val="00087FFE"/>
    <w:rsid w:val="00090430"/>
    <w:rsid w:val="00091FCA"/>
    <w:rsid w:val="000969CA"/>
    <w:rsid w:val="000A0654"/>
    <w:rsid w:val="000A0B39"/>
    <w:rsid w:val="000A1A57"/>
    <w:rsid w:val="000A1B77"/>
    <w:rsid w:val="000A33F1"/>
    <w:rsid w:val="000A35DE"/>
    <w:rsid w:val="000A3E7A"/>
    <w:rsid w:val="000A4A36"/>
    <w:rsid w:val="000A6134"/>
    <w:rsid w:val="000A61DD"/>
    <w:rsid w:val="000A67BC"/>
    <w:rsid w:val="000B04F0"/>
    <w:rsid w:val="000B1FF4"/>
    <w:rsid w:val="000B3BB4"/>
    <w:rsid w:val="000B3EB4"/>
    <w:rsid w:val="000B520C"/>
    <w:rsid w:val="000C1488"/>
    <w:rsid w:val="000C418B"/>
    <w:rsid w:val="000C4350"/>
    <w:rsid w:val="000C4B6B"/>
    <w:rsid w:val="000D171F"/>
    <w:rsid w:val="000D1FDF"/>
    <w:rsid w:val="000D2EC5"/>
    <w:rsid w:val="000D36A8"/>
    <w:rsid w:val="000D3AF8"/>
    <w:rsid w:val="000D428B"/>
    <w:rsid w:val="000D5969"/>
    <w:rsid w:val="000E0A77"/>
    <w:rsid w:val="000E4486"/>
    <w:rsid w:val="000E48A3"/>
    <w:rsid w:val="000E4D1D"/>
    <w:rsid w:val="000E4F20"/>
    <w:rsid w:val="000E4FC1"/>
    <w:rsid w:val="000E559F"/>
    <w:rsid w:val="000E6C97"/>
    <w:rsid w:val="000E7793"/>
    <w:rsid w:val="000F0099"/>
    <w:rsid w:val="000F02E6"/>
    <w:rsid w:val="000F2FE0"/>
    <w:rsid w:val="000F3E46"/>
    <w:rsid w:val="000F7197"/>
    <w:rsid w:val="000F7A05"/>
    <w:rsid w:val="000F7BB9"/>
    <w:rsid w:val="00102D3F"/>
    <w:rsid w:val="00104545"/>
    <w:rsid w:val="0010506D"/>
    <w:rsid w:val="00107211"/>
    <w:rsid w:val="0010732D"/>
    <w:rsid w:val="00111470"/>
    <w:rsid w:val="00113296"/>
    <w:rsid w:val="00113ED3"/>
    <w:rsid w:val="001148DA"/>
    <w:rsid w:val="00120231"/>
    <w:rsid w:val="00120A31"/>
    <w:rsid w:val="00121597"/>
    <w:rsid w:val="00122FC8"/>
    <w:rsid w:val="001239CE"/>
    <w:rsid w:val="00125154"/>
    <w:rsid w:val="00126EE2"/>
    <w:rsid w:val="001275A9"/>
    <w:rsid w:val="00127FA8"/>
    <w:rsid w:val="00131234"/>
    <w:rsid w:val="001339FB"/>
    <w:rsid w:val="001349F5"/>
    <w:rsid w:val="00134BC4"/>
    <w:rsid w:val="001361B9"/>
    <w:rsid w:val="00137939"/>
    <w:rsid w:val="001419B5"/>
    <w:rsid w:val="00144FEF"/>
    <w:rsid w:val="00147D1D"/>
    <w:rsid w:val="001502EC"/>
    <w:rsid w:val="0015179E"/>
    <w:rsid w:val="00152F04"/>
    <w:rsid w:val="00153346"/>
    <w:rsid w:val="00153881"/>
    <w:rsid w:val="001606BE"/>
    <w:rsid w:val="00161448"/>
    <w:rsid w:val="00161A1F"/>
    <w:rsid w:val="00162A6D"/>
    <w:rsid w:val="001636DD"/>
    <w:rsid w:val="00164948"/>
    <w:rsid w:val="00164E53"/>
    <w:rsid w:val="00167CE9"/>
    <w:rsid w:val="00173135"/>
    <w:rsid w:val="00173B77"/>
    <w:rsid w:val="001749E2"/>
    <w:rsid w:val="00185F0A"/>
    <w:rsid w:val="00190B88"/>
    <w:rsid w:val="00193F60"/>
    <w:rsid w:val="001946A0"/>
    <w:rsid w:val="001946FA"/>
    <w:rsid w:val="001949A1"/>
    <w:rsid w:val="0019680A"/>
    <w:rsid w:val="00196C64"/>
    <w:rsid w:val="001A1F59"/>
    <w:rsid w:val="001A24CB"/>
    <w:rsid w:val="001A260B"/>
    <w:rsid w:val="001A303E"/>
    <w:rsid w:val="001A40B6"/>
    <w:rsid w:val="001A4E63"/>
    <w:rsid w:val="001B1044"/>
    <w:rsid w:val="001B3AF5"/>
    <w:rsid w:val="001B6E05"/>
    <w:rsid w:val="001C08F3"/>
    <w:rsid w:val="001C356B"/>
    <w:rsid w:val="001C3DBF"/>
    <w:rsid w:val="001C45CF"/>
    <w:rsid w:val="001C4CBF"/>
    <w:rsid w:val="001C4CE6"/>
    <w:rsid w:val="001C6B94"/>
    <w:rsid w:val="001C7462"/>
    <w:rsid w:val="001C7824"/>
    <w:rsid w:val="001D125D"/>
    <w:rsid w:val="001D1609"/>
    <w:rsid w:val="001D26A4"/>
    <w:rsid w:val="001D453F"/>
    <w:rsid w:val="001D55DE"/>
    <w:rsid w:val="001E01F5"/>
    <w:rsid w:val="001E031F"/>
    <w:rsid w:val="001E18B4"/>
    <w:rsid w:val="001E7B11"/>
    <w:rsid w:val="001F0318"/>
    <w:rsid w:val="001F3426"/>
    <w:rsid w:val="001F4158"/>
    <w:rsid w:val="001F5A63"/>
    <w:rsid w:val="001F7812"/>
    <w:rsid w:val="001F78DC"/>
    <w:rsid w:val="00201173"/>
    <w:rsid w:val="00202347"/>
    <w:rsid w:val="0020405A"/>
    <w:rsid w:val="00206C87"/>
    <w:rsid w:val="00207C7D"/>
    <w:rsid w:val="00212182"/>
    <w:rsid w:val="00212F2D"/>
    <w:rsid w:val="00213AB6"/>
    <w:rsid w:val="002142E4"/>
    <w:rsid w:val="0021443C"/>
    <w:rsid w:val="0021765F"/>
    <w:rsid w:val="00217DBA"/>
    <w:rsid w:val="0022487F"/>
    <w:rsid w:val="00224F4F"/>
    <w:rsid w:val="00226833"/>
    <w:rsid w:val="00226B89"/>
    <w:rsid w:val="00226C49"/>
    <w:rsid w:val="00227C79"/>
    <w:rsid w:val="00227F9A"/>
    <w:rsid w:val="0023251B"/>
    <w:rsid w:val="00233574"/>
    <w:rsid w:val="00234087"/>
    <w:rsid w:val="00234134"/>
    <w:rsid w:val="00234516"/>
    <w:rsid w:val="00234C18"/>
    <w:rsid w:val="00234D5C"/>
    <w:rsid w:val="002356FE"/>
    <w:rsid w:val="00236D0E"/>
    <w:rsid w:val="00240705"/>
    <w:rsid w:val="0025018D"/>
    <w:rsid w:val="00250670"/>
    <w:rsid w:val="00252142"/>
    <w:rsid w:val="0025547D"/>
    <w:rsid w:val="00257397"/>
    <w:rsid w:val="00257805"/>
    <w:rsid w:val="0026044C"/>
    <w:rsid w:val="00260840"/>
    <w:rsid w:val="002610ED"/>
    <w:rsid w:val="002642B9"/>
    <w:rsid w:val="00265819"/>
    <w:rsid w:val="0026700A"/>
    <w:rsid w:val="00267B51"/>
    <w:rsid w:val="002708CB"/>
    <w:rsid w:val="002708F0"/>
    <w:rsid w:val="0027179D"/>
    <w:rsid w:val="0027186E"/>
    <w:rsid w:val="00271B14"/>
    <w:rsid w:val="0027217A"/>
    <w:rsid w:val="00274B04"/>
    <w:rsid w:val="00277CE7"/>
    <w:rsid w:val="00285DD6"/>
    <w:rsid w:val="002861D9"/>
    <w:rsid w:val="002874F4"/>
    <w:rsid w:val="002916C6"/>
    <w:rsid w:val="0029381F"/>
    <w:rsid w:val="002A047C"/>
    <w:rsid w:val="002A1174"/>
    <w:rsid w:val="002A1264"/>
    <w:rsid w:val="002A1433"/>
    <w:rsid w:val="002A1D7B"/>
    <w:rsid w:val="002A38F4"/>
    <w:rsid w:val="002A3949"/>
    <w:rsid w:val="002A4140"/>
    <w:rsid w:val="002A428B"/>
    <w:rsid w:val="002A79AA"/>
    <w:rsid w:val="002B079A"/>
    <w:rsid w:val="002B3BB3"/>
    <w:rsid w:val="002C22D6"/>
    <w:rsid w:val="002C2F7A"/>
    <w:rsid w:val="002C4641"/>
    <w:rsid w:val="002C5613"/>
    <w:rsid w:val="002C71DD"/>
    <w:rsid w:val="002D0A62"/>
    <w:rsid w:val="002D1512"/>
    <w:rsid w:val="002D4D71"/>
    <w:rsid w:val="002D6967"/>
    <w:rsid w:val="002D730E"/>
    <w:rsid w:val="002E0B79"/>
    <w:rsid w:val="002E1CC2"/>
    <w:rsid w:val="002E47B4"/>
    <w:rsid w:val="002E4800"/>
    <w:rsid w:val="002E489C"/>
    <w:rsid w:val="002E6416"/>
    <w:rsid w:val="002E7EEF"/>
    <w:rsid w:val="002F173E"/>
    <w:rsid w:val="002F2FB4"/>
    <w:rsid w:val="00300180"/>
    <w:rsid w:val="00300B0B"/>
    <w:rsid w:val="0030164E"/>
    <w:rsid w:val="0030321E"/>
    <w:rsid w:val="003043A1"/>
    <w:rsid w:val="00304A04"/>
    <w:rsid w:val="00305DA2"/>
    <w:rsid w:val="00306470"/>
    <w:rsid w:val="00306836"/>
    <w:rsid w:val="00306C3B"/>
    <w:rsid w:val="00307865"/>
    <w:rsid w:val="003100BA"/>
    <w:rsid w:val="00311504"/>
    <w:rsid w:val="003120B7"/>
    <w:rsid w:val="00316BBE"/>
    <w:rsid w:val="00317D62"/>
    <w:rsid w:val="00317F32"/>
    <w:rsid w:val="003223C4"/>
    <w:rsid w:val="00323491"/>
    <w:rsid w:val="00323DC6"/>
    <w:rsid w:val="003257D6"/>
    <w:rsid w:val="003336C7"/>
    <w:rsid w:val="00333B0D"/>
    <w:rsid w:val="003353D8"/>
    <w:rsid w:val="00335607"/>
    <w:rsid w:val="00337C4E"/>
    <w:rsid w:val="00337F1B"/>
    <w:rsid w:val="00343277"/>
    <w:rsid w:val="0034421F"/>
    <w:rsid w:val="003444A9"/>
    <w:rsid w:val="00346F39"/>
    <w:rsid w:val="00347A34"/>
    <w:rsid w:val="00347FDA"/>
    <w:rsid w:val="003511F0"/>
    <w:rsid w:val="003550E8"/>
    <w:rsid w:val="00355B52"/>
    <w:rsid w:val="00360756"/>
    <w:rsid w:val="00362A3A"/>
    <w:rsid w:val="00363149"/>
    <w:rsid w:val="003650B1"/>
    <w:rsid w:val="00367992"/>
    <w:rsid w:val="003711F2"/>
    <w:rsid w:val="003718A3"/>
    <w:rsid w:val="00372E6D"/>
    <w:rsid w:val="0037351E"/>
    <w:rsid w:val="003766D9"/>
    <w:rsid w:val="00380BD9"/>
    <w:rsid w:val="0038335B"/>
    <w:rsid w:val="003835AC"/>
    <w:rsid w:val="00387781"/>
    <w:rsid w:val="0039031B"/>
    <w:rsid w:val="003923F6"/>
    <w:rsid w:val="0039708D"/>
    <w:rsid w:val="003A1737"/>
    <w:rsid w:val="003A4F4F"/>
    <w:rsid w:val="003A676E"/>
    <w:rsid w:val="003A797B"/>
    <w:rsid w:val="003B1165"/>
    <w:rsid w:val="003B13EF"/>
    <w:rsid w:val="003B14E3"/>
    <w:rsid w:val="003B169D"/>
    <w:rsid w:val="003B5A53"/>
    <w:rsid w:val="003B5EBF"/>
    <w:rsid w:val="003C0641"/>
    <w:rsid w:val="003C3444"/>
    <w:rsid w:val="003C40F1"/>
    <w:rsid w:val="003C53B7"/>
    <w:rsid w:val="003C5902"/>
    <w:rsid w:val="003C5AF1"/>
    <w:rsid w:val="003C6F78"/>
    <w:rsid w:val="003D0596"/>
    <w:rsid w:val="003D16CC"/>
    <w:rsid w:val="003D1AD9"/>
    <w:rsid w:val="003D2843"/>
    <w:rsid w:val="003D28CD"/>
    <w:rsid w:val="003D599D"/>
    <w:rsid w:val="003D74F7"/>
    <w:rsid w:val="003D78B8"/>
    <w:rsid w:val="003D790A"/>
    <w:rsid w:val="003E3345"/>
    <w:rsid w:val="003E55B8"/>
    <w:rsid w:val="003E5BFF"/>
    <w:rsid w:val="003E652E"/>
    <w:rsid w:val="003E6873"/>
    <w:rsid w:val="003F0C5C"/>
    <w:rsid w:val="003F49D0"/>
    <w:rsid w:val="003F6D16"/>
    <w:rsid w:val="003F7F50"/>
    <w:rsid w:val="00403B37"/>
    <w:rsid w:val="00403F70"/>
    <w:rsid w:val="004062A3"/>
    <w:rsid w:val="00407F9C"/>
    <w:rsid w:val="00411B68"/>
    <w:rsid w:val="00412FBA"/>
    <w:rsid w:val="0041554C"/>
    <w:rsid w:val="00420243"/>
    <w:rsid w:val="00421CB2"/>
    <w:rsid w:val="00422442"/>
    <w:rsid w:val="004225E7"/>
    <w:rsid w:val="004229C0"/>
    <w:rsid w:val="004232EB"/>
    <w:rsid w:val="00424D03"/>
    <w:rsid w:val="0042509C"/>
    <w:rsid w:val="00426ADA"/>
    <w:rsid w:val="00432639"/>
    <w:rsid w:val="00432C13"/>
    <w:rsid w:val="0043306A"/>
    <w:rsid w:val="00434E66"/>
    <w:rsid w:val="00434FB8"/>
    <w:rsid w:val="004350FA"/>
    <w:rsid w:val="004352D5"/>
    <w:rsid w:val="004414F1"/>
    <w:rsid w:val="00441951"/>
    <w:rsid w:val="00444125"/>
    <w:rsid w:val="004469E0"/>
    <w:rsid w:val="00446E31"/>
    <w:rsid w:val="004477A7"/>
    <w:rsid w:val="00447D20"/>
    <w:rsid w:val="00452C48"/>
    <w:rsid w:val="004534C6"/>
    <w:rsid w:val="004536A3"/>
    <w:rsid w:val="004554A1"/>
    <w:rsid w:val="004602D4"/>
    <w:rsid w:val="0046211E"/>
    <w:rsid w:val="004624BD"/>
    <w:rsid w:val="004637D5"/>
    <w:rsid w:val="00463CAE"/>
    <w:rsid w:val="0046570E"/>
    <w:rsid w:val="00470C1A"/>
    <w:rsid w:val="00475723"/>
    <w:rsid w:val="00475BC6"/>
    <w:rsid w:val="00480BC8"/>
    <w:rsid w:val="004819AF"/>
    <w:rsid w:val="0048395A"/>
    <w:rsid w:val="00483A04"/>
    <w:rsid w:val="00486345"/>
    <w:rsid w:val="00486DEE"/>
    <w:rsid w:val="00487BCC"/>
    <w:rsid w:val="00493BEF"/>
    <w:rsid w:val="004A08F3"/>
    <w:rsid w:val="004A1551"/>
    <w:rsid w:val="004A179A"/>
    <w:rsid w:val="004A19FF"/>
    <w:rsid w:val="004A5C92"/>
    <w:rsid w:val="004A7657"/>
    <w:rsid w:val="004B0E49"/>
    <w:rsid w:val="004B30F1"/>
    <w:rsid w:val="004B356E"/>
    <w:rsid w:val="004B3E59"/>
    <w:rsid w:val="004B3E71"/>
    <w:rsid w:val="004C1F98"/>
    <w:rsid w:val="004C399F"/>
    <w:rsid w:val="004C4AA9"/>
    <w:rsid w:val="004C5965"/>
    <w:rsid w:val="004C5AB9"/>
    <w:rsid w:val="004C5F4C"/>
    <w:rsid w:val="004C6CF4"/>
    <w:rsid w:val="004D0285"/>
    <w:rsid w:val="004D081E"/>
    <w:rsid w:val="004D19B6"/>
    <w:rsid w:val="004D3525"/>
    <w:rsid w:val="004D4E4B"/>
    <w:rsid w:val="004D5AAE"/>
    <w:rsid w:val="004D6148"/>
    <w:rsid w:val="004E189A"/>
    <w:rsid w:val="004E1B19"/>
    <w:rsid w:val="004E2785"/>
    <w:rsid w:val="004E4EFA"/>
    <w:rsid w:val="004E5C41"/>
    <w:rsid w:val="004E6B7A"/>
    <w:rsid w:val="004E7DDC"/>
    <w:rsid w:val="004F1907"/>
    <w:rsid w:val="004F1B50"/>
    <w:rsid w:val="004F2699"/>
    <w:rsid w:val="004F4B9C"/>
    <w:rsid w:val="004F57E7"/>
    <w:rsid w:val="004F6075"/>
    <w:rsid w:val="005033C8"/>
    <w:rsid w:val="005043AD"/>
    <w:rsid w:val="00505AE3"/>
    <w:rsid w:val="00510651"/>
    <w:rsid w:val="0051388D"/>
    <w:rsid w:val="00514086"/>
    <w:rsid w:val="005141A0"/>
    <w:rsid w:val="00515FE7"/>
    <w:rsid w:val="00517267"/>
    <w:rsid w:val="00517DDF"/>
    <w:rsid w:val="0052067C"/>
    <w:rsid w:val="00521EF3"/>
    <w:rsid w:val="00523B1D"/>
    <w:rsid w:val="00526331"/>
    <w:rsid w:val="00532949"/>
    <w:rsid w:val="00533F62"/>
    <w:rsid w:val="00534179"/>
    <w:rsid w:val="00534D70"/>
    <w:rsid w:val="00534FF7"/>
    <w:rsid w:val="005360FA"/>
    <w:rsid w:val="00537390"/>
    <w:rsid w:val="00537A95"/>
    <w:rsid w:val="005406BE"/>
    <w:rsid w:val="00541FB6"/>
    <w:rsid w:val="00542D86"/>
    <w:rsid w:val="00546A9F"/>
    <w:rsid w:val="0055116D"/>
    <w:rsid w:val="005519F9"/>
    <w:rsid w:val="005529EF"/>
    <w:rsid w:val="0055310F"/>
    <w:rsid w:val="00555948"/>
    <w:rsid w:val="00555BD7"/>
    <w:rsid w:val="00555FCE"/>
    <w:rsid w:val="005565CA"/>
    <w:rsid w:val="00556F9B"/>
    <w:rsid w:val="00560EE5"/>
    <w:rsid w:val="0056295C"/>
    <w:rsid w:val="005671E3"/>
    <w:rsid w:val="0056728D"/>
    <w:rsid w:val="00571610"/>
    <w:rsid w:val="005717DD"/>
    <w:rsid w:val="00572021"/>
    <w:rsid w:val="00572C6B"/>
    <w:rsid w:val="00573899"/>
    <w:rsid w:val="00574022"/>
    <w:rsid w:val="0057409B"/>
    <w:rsid w:val="00577CB1"/>
    <w:rsid w:val="00581098"/>
    <w:rsid w:val="00581FBB"/>
    <w:rsid w:val="00584F36"/>
    <w:rsid w:val="005915ED"/>
    <w:rsid w:val="00592038"/>
    <w:rsid w:val="00593A59"/>
    <w:rsid w:val="005957A2"/>
    <w:rsid w:val="0059747B"/>
    <w:rsid w:val="00597C67"/>
    <w:rsid w:val="005A17FA"/>
    <w:rsid w:val="005A1A16"/>
    <w:rsid w:val="005A38C1"/>
    <w:rsid w:val="005A5F70"/>
    <w:rsid w:val="005A6659"/>
    <w:rsid w:val="005B27FF"/>
    <w:rsid w:val="005B3543"/>
    <w:rsid w:val="005B4107"/>
    <w:rsid w:val="005B52C4"/>
    <w:rsid w:val="005C23C3"/>
    <w:rsid w:val="005C28F6"/>
    <w:rsid w:val="005C4FE8"/>
    <w:rsid w:val="005D159D"/>
    <w:rsid w:val="005D2178"/>
    <w:rsid w:val="005D2643"/>
    <w:rsid w:val="005D2814"/>
    <w:rsid w:val="005D3E6A"/>
    <w:rsid w:val="005E0CA8"/>
    <w:rsid w:val="005E2FCB"/>
    <w:rsid w:val="005E6C62"/>
    <w:rsid w:val="005E7A83"/>
    <w:rsid w:val="005F1D22"/>
    <w:rsid w:val="005F240C"/>
    <w:rsid w:val="005F240E"/>
    <w:rsid w:val="005F35EE"/>
    <w:rsid w:val="005F3DE9"/>
    <w:rsid w:val="005F4855"/>
    <w:rsid w:val="005F5580"/>
    <w:rsid w:val="005F5EAD"/>
    <w:rsid w:val="005F6205"/>
    <w:rsid w:val="005F6467"/>
    <w:rsid w:val="00602148"/>
    <w:rsid w:val="0060217F"/>
    <w:rsid w:val="00605CA9"/>
    <w:rsid w:val="00606B6D"/>
    <w:rsid w:val="00606D9A"/>
    <w:rsid w:val="00607C01"/>
    <w:rsid w:val="00610532"/>
    <w:rsid w:val="006125BA"/>
    <w:rsid w:val="006129CC"/>
    <w:rsid w:val="00612EA0"/>
    <w:rsid w:val="00616E06"/>
    <w:rsid w:val="006175FA"/>
    <w:rsid w:val="00620CAF"/>
    <w:rsid w:val="00622CED"/>
    <w:rsid w:val="00622F70"/>
    <w:rsid w:val="006233FD"/>
    <w:rsid w:val="006301F2"/>
    <w:rsid w:val="00631710"/>
    <w:rsid w:val="00640992"/>
    <w:rsid w:val="0064106A"/>
    <w:rsid w:val="00641558"/>
    <w:rsid w:val="006421CD"/>
    <w:rsid w:val="00645743"/>
    <w:rsid w:val="00647AA7"/>
    <w:rsid w:val="0065050B"/>
    <w:rsid w:val="00650640"/>
    <w:rsid w:val="00652FC3"/>
    <w:rsid w:val="00653C30"/>
    <w:rsid w:val="00657986"/>
    <w:rsid w:val="00660073"/>
    <w:rsid w:val="006612BF"/>
    <w:rsid w:val="00661531"/>
    <w:rsid w:val="00661B51"/>
    <w:rsid w:val="0066209B"/>
    <w:rsid w:val="006620B3"/>
    <w:rsid w:val="00663267"/>
    <w:rsid w:val="00663298"/>
    <w:rsid w:val="00664376"/>
    <w:rsid w:val="006647E9"/>
    <w:rsid w:val="006651FF"/>
    <w:rsid w:val="00665DD7"/>
    <w:rsid w:val="00670A31"/>
    <w:rsid w:val="00674E4A"/>
    <w:rsid w:val="00675558"/>
    <w:rsid w:val="00675C40"/>
    <w:rsid w:val="0068015B"/>
    <w:rsid w:val="0068167E"/>
    <w:rsid w:val="0068313B"/>
    <w:rsid w:val="00686157"/>
    <w:rsid w:val="00686AF5"/>
    <w:rsid w:val="006873F6"/>
    <w:rsid w:val="006874F7"/>
    <w:rsid w:val="00691764"/>
    <w:rsid w:val="006925C0"/>
    <w:rsid w:val="0069516D"/>
    <w:rsid w:val="006A01BA"/>
    <w:rsid w:val="006A35CE"/>
    <w:rsid w:val="006A5380"/>
    <w:rsid w:val="006B0673"/>
    <w:rsid w:val="006B3D73"/>
    <w:rsid w:val="006B785F"/>
    <w:rsid w:val="006C1EE3"/>
    <w:rsid w:val="006C2D2B"/>
    <w:rsid w:val="006C56B8"/>
    <w:rsid w:val="006D2D07"/>
    <w:rsid w:val="006D305B"/>
    <w:rsid w:val="006D54AC"/>
    <w:rsid w:val="006D5D46"/>
    <w:rsid w:val="006D6922"/>
    <w:rsid w:val="006D7F42"/>
    <w:rsid w:val="006E60BC"/>
    <w:rsid w:val="006E7851"/>
    <w:rsid w:val="006F1B2E"/>
    <w:rsid w:val="006F6C50"/>
    <w:rsid w:val="00703519"/>
    <w:rsid w:val="0070388D"/>
    <w:rsid w:val="007043D1"/>
    <w:rsid w:val="00705209"/>
    <w:rsid w:val="0070522D"/>
    <w:rsid w:val="007060E2"/>
    <w:rsid w:val="007104AF"/>
    <w:rsid w:val="00710B74"/>
    <w:rsid w:val="0071112A"/>
    <w:rsid w:val="007112C5"/>
    <w:rsid w:val="007128A3"/>
    <w:rsid w:val="00712F0B"/>
    <w:rsid w:val="00714FCE"/>
    <w:rsid w:val="00716CC2"/>
    <w:rsid w:val="00717AA2"/>
    <w:rsid w:val="0072216B"/>
    <w:rsid w:val="00722E27"/>
    <w:rsid w:val="0072384B"/>
    <w:rsid w:val="00724631"/>
    <w:rsid w:val="00725D30"/>
    <w:rsid w:val="007269C9"/>
    <w:rsid w:val="0073063B"/>
    <w:rsid w:val="00732F50"/>
    <w:rsid w:val="00733B54"/>
    <w:rsid w:val="00733D83"/>
    <w:rsid w:val="00735173"/>
    <w:rsid w:val="00735EAC"/>
    <w:rsid w:val="00736A12"/>
    <w:rsid w:val="00736F09"/>
    <w:rsid w:val="00737AE5"/>
    <w:rsid w:val="00743CD7"/>
    <w:rsid w:val="00746631"/>
    <w:rsid w:val="00746FBD"/>
    <w:rsid w:val="00746FD2"/>
    <w:rsid w:val="007579F7"/>
    <w:rsid w:val="00757D85"/>
    <w:rsid w:val="0076059E"/>
    <w:rsid w:val="00761C35"/>
    <w:rsid w:val="007624DA"/>
    <w:rsid w:val="00762C68"/>
    <w:rsid w:val="0076330C"/>
    <w:rsid w:val="0076750A"/>
    <w:rsid w:val="007707E3"/>
    <w:rsid w:val="007710D1"/>
    <w:rsid w:val="00771F98"/>
    <w:rsid w:val="00772689"/>
    <w:rsid w:val="0077390F"/>
    <w:rsid w:val="00775B0F"/>
    <w:rsid w:val="007766B3"/>
    <w:rsid w:val="00776C6C"/>
    <w:rsid w:val="00781396"/>
    <w:rsid w:val="00782694"/>
    <w:rsid w:val="007833FF"/>
    <w:rsid w:val="0078386E"/>
    <w:rsid w:val="00785D79"/>
    <w:rsid w:val="0078641F"/>
    <w:rsid w:val="007867E9"/>
    <w:rsid w:val="007936B1"/>
    <w:rsid w:val="00794682"/>
    <w:rsid w:val="00795ADB"/>
    <w:rsid w:val="00796490"/>
    <w:rsid w:val="0079785D"/>
    <w:rsid w:val="007A098F"/>
    <w:rsid w:val="007A1863"/>
    <w:rsid w:val="007A254B"/>
    <w:rsid w:val="007A2E17"/>
    <w:rsid w:val="007A2E37"/>
    <w:rsid w:val="007A417C"/>
    <w:rsid w:val="007A41A5"/>
    <w:rsid w:val="007A4959"/>
    <w:rsid w:val="007A6367"/>
    <w:rsid w:val="007A6875"/>
    <w:rsid w:val="007A7A61"/>
    <w:rsid w:val="007B045B"/>
    <w:rsid w:val="007B0627"/>
    <w:rsid w:val="007B2B22"/>
    <w:rsid w:val="007B3868"/>
    <w:rsid w:val="007B3976"/>
    <w:rsid w:val="007B5E14"/>
    <w:rsid w:val="007C061F"/>
    <w:rsid w:val="007C2796"/>
    <w:rsid w:val="007C2BB2"/>
    <w:rsid w:val="007C39BC"/>
    <w:rsid w:val="007C577F"/>
    <w:rsid w:val="007D1069"/>
    <w:rsid w:val="007D5AB3"/>
    <w:rsid w:val="007D63DB"/>
    <w:rsid w:val="007D6C1D"/>
    <w:rsid w:val="007D71FE"/>
    <w:rsid w:val="007E0C94"/>
    <w:rsid w:val="007E19EF"/>
    <w:rsid w:val="007E1F93"/>
    <w:rsid w:val="007E428F"/>
    <w:rsid w:val="007E798E"/>
    <w:rsid w:val="007F0340"/>
    <w:rsid w:val="007F1C82"/>
    <w:rsid w:val="007F37BC"/>
    <w:rsid w:val="007F41B4"/>
    <w:rsid w:val="007F49CE"/>
    <w:rsid w:val="007F66C9"/>
    <w:rsid w:val="007F6D22"/>
    <w:rsid w:val="00802621"/>
    <w:rsid w:val="008042FE"/>
    <w:rsid w:val="00804996"/>
    <w:rsid w:val="008100FF"/>
    <w:rsid w:val="008112BB"/>
    <w:rsid w:val="00813838"/>
    <w:rsid w:val="00814434"/>
    <w:rsid w:val="00815BED"/>
    <w:rsid w:val="00815E45"/>
    <w:rsid w:val="008216D6"/>
    <w:rsid w:val="00822DE7"/>
    <w:rsid w:val="0082450D"/>
    <w:rsid w:val="008245F2"/>
    <w:rsid w:val="00825902"/>
    <w:rsid w:val="008271DD"/>
    <w:rsid w:val="00830576"/>
    <w:rsid w:val="00831490"/>
    <w:rsid w:val="00834A94"/>
    <w:rsid w:val="00834CFA"/>
    <w:rsid w:val="00836F6B"/>
    <w:rsid w:val="008400EB"/>
    <w:rsid w:val="0084042E"/>
    <w:rsid w:val="0084105A"/>
    <w:rsid w:val="00843C1C"/>
    <w:rsid w:val="00843E48"/>
    <w:rsid w:val="00845219"/>
    <w:rsid w:val="00850BE2"/>
    <w:rsid w:val="00851C07"/>
    <w:rsid w:val="008520AA"/>
    <w:rsid w:val="00856D1B"/>
    <w:rsid w:val="0086052A"/>
    <w:rsid w:val="00860846"/>
    <w:rsid w:val="00861412"/>
    <w:rsid w:val="008625B0"/>
    <w:rsid w:val="008657ED"/>
    <w:rsid w:val="00866FC4"/>
    <w:rsid w:val="00867760"/>
    <w:rsid w:val="0087017F"/>
    <w:rsid w:val="00870A24"/>
    <w:rsid w:val="00872830"/>
    <w:rsid w:val="008738E2"/>
    <w:rsid w:val="0087458F"/>
    <w:rsid w:val="00875959"/>
    <w:rsid w:val="008768EA"/>
    <w:rsid w:val="00880371"/>
    <w:rsid w:val="00880B56"/>
    <w:rsid w:val="00882A8D"/>
    <w:rsid w:val="00892562"/>
    <w:rsid w:val="008931A0"/>
    <w:rsid w:val="00893658"/>
    <w:rsid w:val="00893E38"/>
    <w:rsid w:val="00893FB3"/>
    <w:rsid w:val="00896272"/>
    <w:rsid w:val="00897A47"/>
    <w:rsid w:val="00897BCD"/>
    <w:rsid w:val="008A1277"/>
    <w:rsid w:val="008A3039"/>
    <w:rsid w:val="008B593E"/>
    <w:rsid w:val="008B7E1A"/>
    <w:rsid w:val="008C1A44"/>
    <w:rsid w:val="008C3088"/>
    <w:rsid w:val="008C33A5"/>
    <w:rsid w:val="008C3BC5"/>
    <w:rsid w:val="008C5A05"/>
    <w:rsid w:val="008D4C36"/>
    <w:rsid w:val="008D53C0"/>
    <w:rsid w:val="008D767F"/>
    <w:rsid w:val="008D76C8"/>
    <w:rsid w:val="008E30AF"/>
    <w:rsid w:val="008E3371"/>
    <w:rsid w:val="008E760D"/>
    <w:rsid w:val="008F1165"/>
    <w:rsid w:val="008F1A7A"/>
    <w:rsid w:val="008F2BFE"/>
    <w:rsid w:val="008F34AE"/>
    <w:rsid w:val="008F424B"/>
    <w:rsid w:val="008F4866"/>
    <w:rsid w:val="008F529D"/>
    <w:rsid w:val="008F646D"/>
    <w:rsid w:val="008F64E0"/>
    <w:rsid w:val="00902EB2"/>
    <w:rsid w:val="00906EAE"/>
    <w:rsid w:val="009071CB"/>
    <w:rsid w:val="00907BFE"/>
    <w:rsid w:val="009173F9"/>
    <w:rsid w:val="00921F3C"/>
    <w:rsid w:val="0092441A"/>
    <w:rsid w:val="00924619"/>
    <w:rsid w:val="00926126"/>
    <w:rsid w:val="009264F0"/>
    <w:rsid w:val="00926A98"/>
    <w:rsid w:val="00927926"/>
    <w:rsid w:val="00927A6F"/>
    <w:rsid w:val="00927CE5"/>
    <w:rsid w:val="009302DF"/>
    <w:rsid w:val="00932521"/>
    <w:rsid w:val="00932C6A"/>
    <w:rsid w:val="0093354F"/>
    <w:rsid w:val="00936F37"/>
    <w:rsid w:val="00937A41"/>
    <w:rsid w:val="00937BE2"/>
    <w:rsid w:val="00937F65"/>
    <w:rsid w:val="00941159"/>
    <w:rsid w:val="00941297"/>
    <w:rsid w:val="009416F7"/>
    <w:rsid w:val="00942715"/>
    <w:rsid w:val="00943686"/>
    <w:rsid w:val="0094442C"/>
    <w:rsid w:val="009447F5"/>
    <w:rsid w:val="0094712C"/>
    <w:rsid w:val="00950292"/>
    <w:rsid w:val="00950CE9"/>
    <w:rsid w:val="00951607"/>
    <w:rsid w:val="00952FCC"/>
    <w:rsid w:val="00954E0E"/>
    <w:rsid w:val="00955E5C"/>
    <w:rsid w:val="00956EBC"/>
    <w:rsid w:val="00957829"/>
    <w:rsid w:val="00961178"/>
    <w:rsid w:val="009624D7"/>
    <w:rsid w:val="00962B14"/>
    <w:rsid w:val="00963E4C"/>
    <w:rsid w:val="009642A6"/>
    <w:rsid w:val="00964778"/>
    <w:rsid w:val="00965583"/>
    <w:rsid w:val="00966A43"/>
    <w:rsid w:val="00966F53"/>
    <w:rsid w:val="00967420"/>
    <w:rsid w:val="00970322"/>
    <w:rsid w:val="00972A01"/>
    <w:rsid w:val="00973DCD"/>
    <w:rsid w:val="009743EF"/>
    <w:rsid w:val="0097717F"/>
    <w:rsid w:val="009812FC"/>
    <w:rsid w:val="00984C83"/>
    <w:rsid w:val="00985195"/>
    <w:rsid w:val="00986080"/>
    <w:rsid w:val="00991620"/>
    <w:rsid w:val="00992863"/>
    <w:rsid w:val="00995AA8"/>
    <w:rsid w:val="009964BB"/>
    <w:rsid w:val="009A0CA1"/>
    <w:rsid w:val="009A1DC2"/>
    <w:rsid w:val="009A1F37"/>
    <w:rsid w:val="009A303E"/>
    <w:rsid w:val="009A5F39"/>
    <w:rsid w:val="009A6AFE"/>
    <w:rsid w:val="009A7C73"/>
    <w:rsid w:val="009B2CEF"/>
    <w:rsid w:val="009B6713"/>
    <w:rsid w:val="009C14D9"/>
    <w:rsid w:val="009C2BB2"/>
    <w:rsid w:val="009C559C"/>
    <w:rsid w:val="009C6702"/>
    <w:rsid w:val="009D0EC3"/>
    <w:rsid w:val="009D1A12"/>
    <w:rsid w:val="009D2B5F"/>
    <w:rsid w:val="009D2FBA"/>
    <w:rsid w:val="009D50ED"/>
    <w:rsid w:val="009D6ED0"/>
    <w:rsid w:val="009E0B51"/>
    <w:rsid w:val="009E2FBD"/>
    <w:rsid w:val="009E3343"/>
    <w:rsid w:val="009E3410"/>
    <w:rsid w:val="009E799D"/>
    <w:rsid w:val="009F2209"/>
    <w:rsid w:val="009F5B60"/>
    <w:rsid w:val="009F7374"/>
    <w:rsid w:val="00A03A9F"/>
    <w:rsid w:val="00A045B5"/>
    <w:rsid w:val="00A04F9E"/>
    <w:rsid w:val="00A0643C"/>
    <w:rsid w:val="00A06CAE"/>
    <w:rsid w:val="00A071A6"/>
    <w:rsid w:val="00A071BF"/>
    <w:rsid w:val="00A10DAB"/>
    <w:rsid w:val="00A122CA"/>
    <w:rsid w:val="00A139AB"/>
    <w:rsid w:val="00A155CB"/>
    <w:rsid w:val="00A16AE7"/>
    <w:rsid w:val="00A178B6"/>
    <w:rsid w:val="00A17954"/>
    <w:rsid w:val="00A17DBF"/>
    <w:rsid w:val="00A17FAA"/>
    <w:rsid w:val="00A2063C"/>
    <w:rsid w:val="00A24A4B"/>
    <w:rsid w:val="00A24BFD"/>
    <w:rsid w:val="00A26285"/>
    <w:rsid w:val="00A2641F"/>
    <w:rsid w:val="00A31EB1"/>
    <w:rsid w:val="00A33E1F"/>
    <w:rsid w:val="00A37E90"/>
    <w:rsid w:val="00A428F5"/>
    <w:rsid w:val="00A44D60"/>
    <w:rsid w:val="00A46F14"/>
    <w:rsid w:val="00A476DA"/>
    <w:rsid w:val="00A47D9A"/>
    <w:rsid w:val="00A50484"/>
    <w:rsid w:val="00A50A38"/>
    <w:rsid w:val="00A52A5D"/>
    <w:rsid w:val="00A532D1"/>
    <w:rsid w:val="00A54458"/>
    <w:rsid w:val="00A5484C"/>
    <w:rsid w:val="00A55A4B"/>
    <w:rsid w:val="00A55AD6"/>
    <w:rsid w:val="00A56397"/>
    <w:rsid w:val="00A565B0"/>
    <w:rsid w:val="00A620B3"/>
    <w:rsid w:val="00A62DC0"/>
    <w:rsid w:val="00A63101"/>
    <w:rsid w:val="00A64F76"/>
    <w:rsid w:val="00A658FF"/>
    <w:rsid w:val="00A66B70"/>
    <w:rsid w:val="00A67753"/>
    <w:rsid w:val="00A67E3B"/>
    <w:rsid w:val="00A7056C"/>
    <w:rsid w:val="00A70E85"/>
    <w:rsid w:val="00A711F3"/>
    <w:rsid w:val="00A72CE2"/>
    <w:rsid w:val="00A731DB"/>
    <w:rsid w:val="00A733E2"/>
    <w:rsid w:val="00A73F62"/>
    <w:rsid w:val="00A74831"/>
    <w:rsid w:val="00A77CF3"/>
    <w:rsid w:val="00A82AED"/>
    <w:rsid w:val="00A865E7"/>
    <w:rsid w:val="00A92525"/>
    <w:rsid w:val="00A93E0D"/>
    <w:rsid w:val="00A95122"/>
    <w:rsid w:val="00A95328"/>
    <w:rsid w:val="00AA2E55"/>
    <w:rsid w:val="00AA473C"/>
    <w:rsid w:val="00AA527C"/>
    <w:rsid w:val="00AA718F"/>
    <w:rsid w:val="00AA75B1"/>
    <w:rsid w:val="00AB0A88"/>
    <w:rsid w:val="00AB249A"/>
    <w:rsid w:val="00AB5EB4"/>
    <w:rsid w:val="00AB7112"/>
    <w:rsid w:val="00AB7E40"/>
    <w:rsid w:val="00AB7EFF"/>
    <w:rsid w:val="00AC1F71"/>
    <w:rsid w:val="00AC22FC"/>
    <w:rsid w:val="00AC4E82"/>
    <w:rsid w:val="00AC63C8"/>
    <w:rsid w:val="00AC6769"/>
    <w:rsid w:val="00AD0485"/>
    <w:rsid w:val="00AD061B"/>
    <w:rsid w:val="00AD14D2"/>
    <w:rsid w:val="00AD1E32"/>
    <w:rsid w:val="00AD2231"/>
    <w:rsid w:val="00AD432F"/>
    <w:rsid w:val="00AD45E3"/>
    <w:rsid w:val="00AE00FA"/>
    <w:rsid w:val="00AE0D5D"/>
    <w:rsid w:val="00AE0EF8"/>
    <w:rsid w:val="00AE48B4"/>
    <w:rsid w:val="00AE76BC"/>
    <w:rsid w:val="00AE7F33"/>
    <w:rsid w:val="00AF00C7"/>
    <w:rsid w:val="00AF2878"/>
    <w:rsid w:val="00AF46B8"/>
    <w:rsid w:val="00AF4A77"/>
    <w:rsid w:val="00AF7FBC"/>
    <w:rsid w:val="00B0230E"/>
    <w:rsid w:val="00B034A6"/>
    <w:rsid w:val="00B03A99"/>
    <w:rsid w:val="00B12979"/>
    <w:rsid w:val="00B1456B"/>
    <w:rsid w:val="00B148A3"/>
    <w:rsid w:val="00B15EAE"/>
    <w:rsid w:val="00B17A72"/>
    <w:rsid w:val="00B202A1"/>
    <w:rsid w:val="00B22CA8"/>
    <w:rsid w:val="00B26371"/>
    <w:rsid w:val="00B27AAE"/>
    <w:rsid w:val="00B301AB"/>
    <w:rsid w:val="00B30998"/>
    <w:rsid w:val="00B3139E"/>
    <w:rsid w:val="00B328BF"/>
    <w:rsid w:val="00B33EE4"/>
    <w:rsid w:val="00B34D3F"/>
    <w:rsid w:val="00B3536F"/>
    <w:rsid w:val="00B379EB"/>
    <w:rsid w:val="00B4327D"/>
    <w:rsid w:val="00B45C5D"/>
    <w:rsid w:val="00B46FBD"/>
    <w:rsid w:val="00B51D03"/>
    <w:rsid w:val="00B53422"/>
    <w:rsid w:val="00B55F7D"/>
    <w:rsid w:val="00B62AEE"/>
    <w:rsid w:val="00B63BAC"/>
    <w:rsid w:val="00B657CB"/>
    <w:rsid w:val="00B659FC"/>
    <w:rsid w:val="00B7096D"/>
    <w:rsid w:val="00B71DE7"/>
    <w:rsid w:val="00B71E4A"/>
    <w:rsid w:val="00B729D5"/>
    <w:rsid w:val="00B72E5C"/>
    <w:rsid w:val="00B75F10"/>
    <w:rsid w:val="00B77327"/>
    <w:rsid w:val="00B7772F"/>
    <w:rsid w:val="00B77A3F"/>
    <w:rsid w:val="00B77E84"/>
    <w:rsid w:val="00B80B60"/>
    <w:rsid w:val="00B81608"/>
    <w:rsid w:val="00B848FA"/>
    <w:rsid w:val="00B8790E"/>
    <w:rsid w:val="00B903FB"/>
    <w:rsid w:val="00B91929"/>
    <w:rsid w:val="00B928BA"/>
    <w:rsid w:val="00B94AA0"/>
    <w:rsid w:val="00B960C3"/>
    <w:rsid w:val="00B97D74"/>
    <w:rsid w:val="00BA04FD"/>
    <w:rsid w:val="00BA4477"/>
    <w:rsid w:val="00BA5288"/>
    <w:rsid w:val="00BA7B51"/>
    <w:rsid w:val="00BB0E83"/>
    <w:rsid w:val="00BB69C1"/>
    <w:rsid w:val="00BC20FC"/>
    <w:rsid w:val="00BC28FA"/>
    <w:rsid w:val="00BC29C5"/>
    <w:rsid w:val="00BC3FF7"/>
    <w:rsid w:val="00BC5305"/>
    <w:rsid w:val="00BC690E"/>
    <w:rsid w:val="00BC6EF2"/>
    <w:rsid w:val="00BC7543"/>
    <w:rsid w:val="00BC7664"/>
    <w:rsid w:val="00BD1241"/>
    <w:rsid w:val="00BD3904"/>
    <w:rsid w:val="00BD4066"/>
    <w:rsid w:val="00BD4D4B"/>
    <w:rsid w:val="00BD550F"/>
    <w:rsid w:val="00BD5E57"/>
    <w:rsid w:val="00BD61AD"/>
    <w:rsid w:val="00BE19E0"/>
    <w:rsid w:val="00BE2D34"/>
    <w:rsid w:val="00BE35EA"/>
    <w:rsid w:val="00BE4E99"/>
    <w:rsid w:val="00BE5E9C"/>
    <w:rsid w:val="00BE6C9A"/>
    <w:rsid w:val="00BF1574"/>
    <w:rsid w:val="00BF4FB6"/>
    <w:rsid w:val="00C0083A"/>
    <w:rsid w:val="00C00EAE"/>
    <w:rsid w:val="00C03028"/>
    <w:rsid w:val="00C03417"/>
    <w:rsid w:val="00C06E73"/>
    <w:rsid w:val="00C10BAB"/>
    <w:rsid w:val="00C10BC5"/>
    <w:rsid w:val="00C10FD3"/>
    <w:rsid w:val="00C12331"/>
    <w:rsid w:val="00C1326D"/>
    <w:rsid w:val="00C21C3E"/>
    <w:rsid w:val="00C22423"/>
    <w:rsid w:val="00C22A50"/>
    <w:rsid w:val="00C270BF"/>
    <w:rsid w:val="00C31E3A"/>
    <w:rsid w:val="00C32989"/>
    <w:rsid w:val="00C35015"/>
    <w:rsid w:val="00C35158"/>
    <w:rsid w:val="00C36248"/>
    <w:rsid w:val="00C402B1"/>
    <w:rsid w:val="00C423B1"/>
    <w:rsid w:val="00C42549"/>
    <w:rsid w:val="00C42F1D"/>
    <w:rsid w:val="00C42F5F"/>
    <w:rsid w:val="00C43D2B"/>
    <w:rsid w:val="00C44B62"/>
    <w:rsid w:val="00C5049B"/>
    <w:rsid w:val="00C5309B"/>
    <w:rsid w:val="00C536AB"/>
    <w:rsid w:val="00C54A81"/>
    <w:rsid w:val="00C54DAE"/>
    <w:rsid w:val="00C5500F"/>
    <w:rsid w:val="00C55CB1"/>
    <w:rsid w:val="00C5614C"/>
    <w:rsid w:val="00C56F4A"/>
    <w:rsid w:val="00C607F1"/>
    <w:rsid w:val="00C61D0B"/>
    <w:rsid w:val="00C61FA3"/>
    <w:rsid w:val="00C62760"/>
    <w:rsid w:val="00C62C19"/>
    <w:rsid w:val="00C63922"/>
    <w:rsid w:val="00C66784"/>
    <w:rsid w:val="00C669CE"/>
    <w:rsid w:val="00C67A17"/>
    <w:rsid w:val="00C707A5"/>
    <w:rsid w:val="00C73F41"/>
    <w:rsid w:val="00C743D4"/>
    <w:rsid w:val="00C7548E"/>
    <w:rsid w:val="00C75FB0"/>
    <w:rsid w:val="00C77766"/>
    <w:rsid w:val="00C815B6"/>
    <w:rsid w:val="00C84336"/>
    <w:rsid w:val="00C843A1"/>
    <w:rsid w:val="00C8475B"/>
    <w:rsid w:val="00C86530"/>
    <w:rsid w:val="00C87C5B"/>
    <w:rsid w:val="00C945AF"/>
    <w:rsid w:val="00CA212A"/>
    <w:rsid w:val="00CA48F7"/>
    <w:rsid w:val="00CA542C"/>
    <w:rsid w:val="00CA5BFF"/>
    <w:rsid w:val="00CA7734"/>
    <w:rsid w:val="00CB0BDA"/>
    <w:rsid w:val="00CB5996"/>
    <w:rsid w:val="00CB63CD"/>
    <w:rsid w:val="00CB7AF5"/>
    <w:rsid w:val="00CC021D"/>
    <w:rsid w:val="00CC20BF"/>
    <w:rsid w:val="00CC359C"/>
    <w:rsid w:val="00CC4AEE"/>
    <w:rsid w:val="00CC500E"/>
    <w:rsid w:val="00CC5647"/>
    <w:rsid w:val="00CD00FA"/>
    <w:rsid w:val="00CD108C"/>
    <w:rsid w:val="00CD1F8F"/>
    <w:rsid w:val="00CD320F"/>
    <w:rsid w:val="00CD5702"/>
    <w:rsid w:val="00CD6824"/>
    <w:rsid w:val="00CD6A7B"/>
    <w:rsid w:val="00CD6FE6"/>
    <w:rsid w:val="00CD7165"/>
    <w:rsid w:val="00CD72CA"/>
    <w:rsid w:val="00CE015A"/>
    <w:rsid w:val="00CE210A"/>
    <w:rsid w:val="00CE5DB0"/>
    <w:rsid w:val="00CE6C5F"/>
    <w:rsid w:val="00CE7203"/>
    <w:rsid w:val="00CF011C"/>
    <w:rsid w:val="00CF0F58"/>
    <w:rsid w:val="00CF1115"/>
    <w:rsid w:val="00CF1FCC"/>
    <w:rsid w:val="00CF4F4B"/>
    <w:rsid w:val="00CF6106"/>
    <w:rsid w:val="00CF64C7"/>
    <w:rsid w:val="00CF68DD"/>
    <w:rsid w:val="00CF7143"/>
    <w:rsid w:val="00CF72CA"/>
    <w:rsid w:val="00D03697"/>
    <w:rsid w:val="00D046E9"/>
    <w:rsid w:val="00D047FE"/>
    <w:rsid w:val="00D0495C"/>
    <w:rsid w:val="00D104B5"/>
    <w:rsid w:val="00D13781"/>
    <w:rsid w:val="00D13D13"/>
    <w:rsid w:val="00D15678"/>
    <w:rsid w:val="00D16958"/>
    <w:rsid w:val="00D16F84"/>
    <w:rsid w:val="00D20F1E"/>
    <w:rsid w:val="00D22888"/>
    <w:rsid w:val="00D2493A"/>
    <w:rsid w:val="00D24ADC"/>
    <w:rsid w:val="00D26066"/>
    <w:rsid w:val="00D30886"/>
    <w:rsid w:val="00D3132B"/>
    <w:rsid w:val="00D31A68"/>
    <w:rsid w:val="00D31B56"/>
    <w:rsid w:val="00D34486"/>
    <w:rsid w:val="00D35568"/>
    <w:rsid w:val="00D36873"/>
    <w:rsid w:val="00D36E97"/>
    <w:rsid w:val="00D37166"/>
    <w:rsid w:val="00D40B29"/>
    <w:rsid w:val="00D40C7A"/>
    <w:rsid w:val="00D41077"/>
    <w:rsid w:val="00D41342"/>
    <w:rsid w:val="00D4590D"/>
    <w:rsid w:val="00D47449"/>
    <w:rsid w:val="00D50096"/>
    <w:rsid w:val="00D50F53"/>
    <w:rsid w:val="00D52060"/>
    <w:rsid w:val="00D5263B"/>
    <w:rsid w:val="00D54E4A"/>
    <w:rsid w:val="00D5688D"/>
    <w:rsid w:val="00D5775D"/>
    <w:rsid w:val="00D634A9"/>
    <w:rsid w:val="00D6745C"/>
    <w:rsid w:val="00D715CA"/>
    <w:rsid w:val="00D7309C"/>
    <w:rsid w:val="00D762F0"/>
    <w:rsid w:val="00D80DAB"/>
    <w:rsid w:val="00D879FA"/>
    <w:rsid w:val="00D91BFE"/>
    <w:rsid w:val="00D94028"/>
    <w:rsid w:val="00DA06CE"/>
    <w:rsid w:val="00DA2430"/>
    <w:rsid w:val="00DA43D2"/>
    <w:rsid w:val="00DA5961"/>
    <w:rsid w:val="00DA71B7"/>
    <w:rsid w:val="00DA7FA5"/>
    <w:rsid w:val="00DB04A2"/>
    <w:rsid w:val="00DB055A"/>
    <w:rsid w:val="00DB0CE1"/>
    <w:rsid w:val="00DB2F1A"/>
    <w:rsid w:val="00DB4D79"/>
    <w:rsid w:val="00DB543F"/>
    <w:rsid w:val="00DB5C16"/>
    <w:rsid w:val="00DC06D2"/>
    <w:rsid w:val="00DC0D7B"/>
    <w:rsid w:val="00DC26C2"/>
    <w:rsid w:val="00DC3120"/>
    <w:rsid w:val="00DC315D"/>
    <w:rsid w:val="00DC495C"/>
    <w:rsid w:val="00DC617F"/>
    <w:rsid w:val="00DC750F"/>
    <w:rsid w:val="00DD06ED"/>
    <w:rsid w:val="00DD1226"/>
    <w:rsid w:val="00DD2D7D"/>
    <w:rsid w:val="00DD458F"/>
    <w:rsid w:val="00DD4C21"/>
    <w:rsid w:val="00DD4E9E"/>
    <w:rsid w:val="00DD5557"/>
    <w:rsid w:val="00DD58E0"/>
    <w:rsid w:val="00DE08D0"/>
    <w:rsid w:val="00DE3AF4"/>
    <w:rsid w:val="00DE417E"/>
    <w:rsid w:val="00DE5FAE"/>
    <w:rsid w:val="00DE75A8"/>
    <w:rsid w:val="00DF000C"/>
    <w:rsid w:val="00DF0486"/>
    <w:rsid w:val="00DF0ACF"/>
    <w:rsid w:val="00DF4890"/>
    <w:rsid w:val="00DF4C45"/>
    <w:rsid w:val="00E00907"/>
    <w:rsid w:val="00E031B7"/>
    <w:rsid w:val="00E03C45"/>
    <w:rsid w:val="00E04FE5"/>
    <w:rsid w:val="00E06DC8"/>
    <w:rsid w:val="00E079E1"/>
    <w:rsid w:val="00E11122"/>
    <w:rsid w:val="00E11ADC"/>
    <w:rsid w:val="00E12FB6"/>
    <w:rsid w:val="00E131B1"/>
    <w:rsid w:val="00E131DD"/>
    <w:rsid w:val="00E14DEE"/>
    <w:rsid w:val="00E15977"/>
    <w:rsid w:val="00E15E36"/>
    <w:rsid w:val="00E16620"/>
    <w:rsid w:val="00E20EF7"/>
    <w:rsid w:val="00E21169"/>
    <w:rsid w:val="00E23B8A"/>
    <w:rsid w:val="00E248B0"/>
    <w:rsid w:val="00E33E90"/>
    <w:rsid w:val="00E3482E"/>
    <w:rsid w:val="00E34927"/>
    <w:rsid w:val="00E35D59"/>
    <w:rsid w:val="00E35E46"/>
    <w:rsid w:val="00E36300"/>
    <w:rsid w:val="00E414B0"/>
    <w:rsid w:val="00E4273A"/>
    <w:rsid w:val="00E42E27"/>
    <w:rsid w:val="00E47297"/>
    <w:rsid w:val="00E5441A"/>
    <w:rsid w:val="00E60660"/>
    <w:rsid w:val="00E60E7B"/>
    <w:rsid w:val="00E63F95"/>
    <w:rsid w:val="00E65E58"/>
    <w:rsid w:val="00E65E90"/>
    <w:rsid w:val="00E67CA7"/>
    <w:rsid w:val="00E7166D"/>
    <w:rsid w:val="00E71C83"/>
    <w:rsid w:val="00E721DF"/>
    <w:rsid w:val="00E73050"/>
    <w:rsid w:val="00E744EC"/>
    <w:rsid w:val="00E74C61"/>
    <w:rsid w:val="00E75697"/>
    <w:rsid w:val="00E75C89"/>
    <w:rsid w:val="00E75C95"/>
    <w:rsid w:val="00E7615D"/>
    <w:rsid w:val="00E76CAB"/>
    <w:rsid w:val="00E77ADA"/>
    <w:rsid w:val="00E84D94"/>
    <w:rsid w:val="00E85272"/>
    <w:rsid w:val="00E856B9"/>
    <w:rsid w:val="00E85DA4"/>
    <w:rsid w:val="00E86E9A"/>
    <w:rsid w:val="00E870CC"/>
    <w:rsid w:val="00E9448F"/>
    <w:rsid w:val="00E94FE1"/>
    <w:rsid w:val="00E95032"/>
    <w:rsid w:val="00EA3EED"/>
    <w:rsid w:val="00EA48C1"/>
    <w:rsid w:val="00EA4FB0"/>
    <w:rsid w:val="00EA6902"/>
    <w:rsid w:val="00EB0235"/>
    <w:rsid w:val="00EB044A"/>
    <w:rsid w:val="00EB054A"/>
    <w:rsid w:val="00EB0684"/>
    <w:rsid w:val="00EB2227"/>
    <w:rsid w:val="00EB4C90"/>
    <w:rsid w:val="00EB501A"/>
    <w:rsid w:val="00EB5A84"/>
    <w:rsid w:val="00EC04D4"/>
    <w:rsid w:val="00EC255C"/>
    <w:rsid w:val="00EC36A1"/>
    <w:rsid w:val="00EC5524"/>
    <w:rsid w:val="00EC7154"/>
    <w:rsid w:val="00EC71BA"/>
    <w:rsid w:val="00ED11EC"/>
    <w:rsid w:val="00ED1947"/>
    <w:rsid w:val="00ED2539"/>
    <w:rsid w:val="00ED26B0"/>
    <w:rsid w:val="00ED3916"/>
    <w:rsid w:val="00ED57A5"/>
    <w:rsid w:val="00ED5A7B"/>
    <w:rsid w:val="00EE23F4"/>
    <w:rsid w:val="00EE37C4"/>
    <w:rsid w:val="00EE39B9"/>
    <w:rsid w:val="00EE3B74"/>
    <w:rsid w:val="00EE438C"/>
    <w:rsid w:val="00EE5644"/>
    <w:rsid w:val="00EE5868"/>
    <w:rsid w:val="00EF075E"/>
    <w:rsid w:val="00EF32EE"/>
    <w:rsid w:val="00EF62C4"/>
    <w:rsid w:val="00EF6808"/>
    <w:rsid w:val="00F01669"/>
    <w:rsid w:val="00F01E74"/>
    <w:rsid w:val="00F04297"/>
    <w:rsid w:val="00F049EA"/>
    <w:rsid w:val="00F04F88"/>
    <w:rsid w:val="00F10019"/>
    <w:rsid w:val="00F12541"/>
    <w:rsid w:val="00F129C8"/>
    <w:rsid w:val="00F12E46"/>
    <w:rsid w:val="00F130DD"/>
    <w:rsid w:val="00F13B91"/>
    <w:rsid w:val="00F16991"/>
    <w:rsid w:val="00F20997"/>
    <w:rsid w:val="00F20E71"/>
    <w:rsid w:val="00F21CAE"/>
    <w:rsid w:val="00F22018"/>
    <w:rsid w:val="00F23A94"/>
    <w:rsid w:val="00F23B03"/>
    <w:rsid w:val="00F240DB"/>
    <w:rsid w:val="00F24BE8"/>
    <w:rsid w:val="00F24F88"/>
    <w:rsid w:val="00F26396"/>
    <w:rsid w:val="00F26BDC"/>
    <w:rsid w:val="00F30AB4"/>
    <w:rsid w:val="00F32E81"/>
    <w:rsid w:val="00F54DDA"/>
    <w:rsid w:val="00F54E26"/>
    <w:rsid w:val="00F5537B"/>
    <w:rsid w:val="00F56E1A"/>
    <w:rsid w:val="00F63108"/>
    <w:rsid w:val="00F63747"/>
    <w:rsid w:val="00F6424C"/>
    <w:rsid w:val="00F652DC"/>
    <w:rsid w:val="00F658BF"/>
    <w:rsid w:val="00F65959"/>
    <w:rsid w:val="00F72505"/>
    <w:rsid w:val="00F73041"/>
    <w:rsid w:val="00F73D5B"/>
    <w:rsid w:val="00F849DD"/>
    <w:rsid w:val="00F84F26"/>
    <w:rsid w:val="00F859D2"/>
    <w:rsid w:val="00F85B1B"/>
    <w:rsid w:val="00F8623B"/>
    <w:rsid w:val="00F91790"/>
    <w:rsid w:val="00F93E72"/>
    <w:rsid w:val="00F9441A"/>
    <w:rsid w:val="00FA050A"/>
    <w:rsid w:val="00FA25DB"/>
    <w:rsid w:val="00FA30DB"/>
    <w:rsid w:val="00FA3F48"/>
    <w:rsid w:val="00FA5537"/>
    <w:rsid w:val="00FA57C9"/>
    <w:rsid w:val="00FA7912"/>
    <w:rsid w:val="00FB16A2"/>
    <w:rsid w:val="00FB2630"/>
    <w:rsid w:val="00FB7901"/>
    <w:rsid w:val="00FC0B5C"/>
    <w:rsid w:val="00FC7784"/>
    <w:rsid w:val="00FD016F"/>
    <w:rsid w:val="00FD100A"/>
    <w:rsid w:val="00FD185F"/>
    <w:rsid w:val="00FD233C"/>
    <w:rsid w:val="00FD5497"/>
    <w:rsid w:val="00FD570A"/>
    <w:rsid w:val="00FD6DC8"/>
    <w:rsid w:val="00FD79D8"/>
    <w:rsid w:val="00FD7D45"/>
    <w:rsid w:val="00FE0CBF"/>
    <w:rsid w:val="00FE2F41"/>
    <w:rsid w:val="00FE4A71"/>
    <w:rsid w:val="00FE537C"/>
    <w:rsid w:val="00FE56BD"/>
    <w:rsid w:val="00FE5991"/>
    <w:rsid w:val="00FF2183"/>
    <w:rsid w:val="00FF2AF5"/>
    <w:rsid w:val="00FF48C1"/>
    <w:rsid w:val="00FF5767"/>
    <w:rsid w:val="00FF6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F674E4B-5476-405E-AA30-12216155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52A"/>
  </w:style>
  <w:style w:type="paragraph" w:styleId="1">
    <w:name w:val="heading 1"/>
    <w:basedOn w:val="a"/>
    <w:next w:val="a"/>
    <w:qFormat/>
    <w:rsid w:val="00F20E71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20E7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20E71"/>
    <w:pPr>
      <w:keepNext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F20E7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20E7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20E71"/>
    <w:pPr>
      <w:keepNext/>
      <w:ind w:firstLine="720"/>
      <w:outlineLvl w:val="5"/>
    </w:pPr>
    <w:rPr>
      <w:sz w:val="28"/>
    </w:rPr>
  </w:style>
  <w:style w:type="paragraph" w:styleId="7">
    <w:name w:val="heading 7"/>
    <w:basedOn w:val="a"/>
    <w:next w:val="a"/>
    <w:qFormat/>
    <w:rsid w:val="00F20E71"/>
    <w:pPr>
      <w:keepNext/>
      <w:ind w:firstLine="72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20E71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20E71"/>
    <w:pPr>
      <w:keepNext/>
      <w:ind w:firstLine="720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0E71"/>
    <w:rPr>
      <w:sz w:val="28"/>
    </w:rPr>
  </w:style>
  <w:style w:type="paragraph" w:styleId="20">
    <w:name w:val="Body Text 2"/>
    <w:basedOn w:val="a"/>
    <w:rsid w:val="00F20E71"/>
    <w:rPr>
      <w:sz w:val="24"/>
    </w:rPr>
  </w:style>
  <w:style w:type="paragraph" w:styleId="a4">
    <w:name w:val="Body Text Indent"/>
    <w:basedOn w:val="a"/>
    <w:rsid w:val="00F20E71"/>
    <w:pPr>
      <w:ind w:firstLine="720"/>
    </w:pPr>
    <w:rPr>
      <w:sz w:val="28"/>
    </w:rPr>
  </w:style>
  <w:style w:type="paragraph" w:styleId="21">
    <w:name w:val="Body Text Indent 2"/>
    <w:basedOn w:val="a"/>
    <w:rsid w:val="00F20E71"/>
    <w:pPr>
      <w:ind w:firstLine="720"/>
    </w:pPr>
    <w:rPr>
      <w:sz w:val="24"/>
    </w:rPr>
  </w:style>
  <w:style w:type="paragraph" w:styleId="a5">
    <w:name w:val="header"/>
    <w:basedOn w:val="a"/>
    <w:link w:val="a6"/>
    <w:uiPriority w:val="99"/>
    <w:rsid w:val="00F20E7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20E71"/>
  </w:style>
  <w:style w:type="paragraph" w:styleId="30">
    <w:name w:val="Body Text Indent 3"/>
    <w:basedOn w:val="a"/>
    <w:rsid w:val="00F20E71"/>
    <w:pPr>
      <w:spacing w:line="360" w:lineRule="auto"/>
      <w:ind w:firstLine="720"/>
      <w:jc w:val="both"/>
    </w:pPr>
    <w:rPr>
      <w:sz w:val="28"/>
    </w:rPr>
  </w:style>
  <w:style w:type="paragraph" w:styleId="31">
    <w:name w:val="Body Text 3"/>
    <w:basedOn w:val="a"/>
    <w:rsid w:val="00F20E71"/>
    <w:pPr>
      <w:jc w:val="both"/>
    </w:pPr>
    <w:rPr>
      <w:sz w:val="28"/>
    </w:rPr>
  </w:style>
  <w:style w:type="character" w:styleId="a8">
    <w:name w:val="Hyperlink"/>
    <w:basedOn w:val="a0"/>
    <w:rsid w:val="003A4F4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091FC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40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rsid w:val="005033C8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2708F0"/>
    <w:pPr>
      <w:ind w:left="720"/>
      <w:contextualSpacing/>
    </w:pPr>
  </w:style>
  <w:style w:type="paragraph" w:customStyle="1" w:styleId="ConsPlusNormal">
    <w:name w:val="ConsPlusNormal"/>
    <w:rsid w:val="004E6B7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rsid w:val="00FD6DC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830576"/>
  </w:style>
  <w:style w:type="character" w:customStyle="1" w:styleId="FontStyle11">
    <w:name w:val="Font Style11"/>
    <w:uiPriority w:val="99"/>
    <w:rsid w:val="00A17954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127FA8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21">
    <w:name w:val="Font Style21"/>
    <w:rsid w:val="00127FA8"/>
    <w:rPr>
      <w:rFonts w:ascii="Times New Roman" w:hAnsi="Times New Roman" w:cs="Times New Roman" w:hint="default"/>
      <w:sz w:val="24"/>
      <w:szCs w:val="24"/>
    </w:rPr>
  </w:style>
  <w:style w:type="paragraph" w:customStyle="1" w:styleId="ConsPlusNonformat">
    <w:name w:val="ConsPlusNonformat"/>
    <w:rsid w:val="00A62D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rsid w:val="00A62D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A17FA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90430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D1E3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41;&#1083;&#1072;&#1085;&#1082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2C24-CC65-4AEE-899E-358ABA30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</Template>
  <TotalTime>47</TotalTime>
  <Pages>1</Pages>
  <Words>158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Къэбэрдей-Балъкъэр Республикэм</vt:lpstr>
    </vt:vector>
  </TitlesOfParts>
  <Company>SPecialiST RePack</Company>
  <LinksUpToDate>false</LinksUpToDate>
  <CharactersWithSpaces>1383</CharactersWithSpaces>
  <SharedDoc>false</SharedDoc>
  <HLinks>
    <vt:vector size="6" baseType="variant"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mailto:minagro@rambler.ru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Къэбэрдей-Балъкъэр Республикэм</dc:title>
  <dc:creator>Ирина Балкарова</dc:creator>
  <cp:lastModifiedBy>Пользователь Windows</cp:lastModifiedBy>
  <cp:revision>7</cp:revision>
  <cp:lastPrinted>2022-03-09T13:41:00Z</cp:lastPrinted>
  <dcterms:created xsi:type="dcterms:W3CDTF">2022-03-09T13:40:00Z</dcterms:created>
  <dcterms:modified xsi:type="dcterms:W3CDTF">2022-03-11T06:32:00Z</dcterms:modified>
</cp:coreProperties>
</file>