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2126"/>
        <w:gridCol w:w="3827"/>
      </w:tblGrid>
      <w:tr w:rsidR="001239CE" w:rsidRPr="00FE4DA9" w:rsidTr="000A59B1">
        <w:tc>
          <w:tcPr>
            <w:tcW w:w="3970" w:type="dxa"/>
          </w:tcPr>
          <w:p w:rsidR="001239CE" w:rsidRPr="00FE4DA9" w:rsidRDefault="00E60660" w:rsidP="000A59B1">
            <w:pPr>
              <w:pStyle w:val="3"/>
              <w:ind w:left="-250"/>
              <w:rPr>
                <w:sz w:val="20"/>
              </w:rPr>
            </w:pPr>
            <w:r w:rsidRPr="00FE4DA9">
              <w:rPr>
                <w:sz w:val="20"/>
              </w:rPr>
              <w:t>Къэбэрдей-Бал</w:t>
            </w:r>
            <w:r w:rsidR="00190B88" w:rsidRPr="00FE4DA9">
              <w:rPr>
                <w:sz w:val="20"/>
              </w:rPr>
              <w:t>ъ</w:t>
            </w:r>
            <w:r w:rsidR="001239CE" w:rsidRPr="00FE4DA9">
              <w:rPr>
                <w:sz w:val="20"/>
              </w:rPr>
              <w:t>къэр Республикэм</w:t>
            </w:r>
          </w:p>
          <w:p w:rsidR="001239CE" w:rsidRPr="00FE4DA9" w:rsidRDefault="001239CE" w:rsidP="000A59B1">
            <w:pPr>
              <w:jc w:val="center"/>
              <w:rPr>
                <w:b/>
              </w:rPr>
            </w:pPr>
            <w:r w:rsidRPr="00FE4DA9">
              <w:rPr>
                <w:b/>
              </w:rPr>
              <w:t>мэкъумэш хозяйствэм</w:t>
            </w:r>
            <w:r w:rsidR="00E60660" w:rsidRPr="00FE4DA9">
              <w:rPr>
                <w:b/>
              </w:rPr>
              <w:t>к</w:t>
            </w:r>
            <w:r w:rsidR="00E60660" w:rsidRPr="00FE4DA9">
              <w:rPr>
                <w:b/>
                <w:lang w:val="en-US"/>
              </w:rPr>
              <w:t>I</w:t>
            </w:r>
            <w:r w:rsidRPr="00FE4DA9">
              <w:rPr>
                <w:b/>
              </w:rPr>
              <w:t xml:space="preserve">э </w:t>
            </w:r>
          </w:p>
          <w:p w:rsidR="001239CE" w:rsidRPr="00FE4DA9" w:rsidRDefault="001239CE" w:rsidP="000A59B1">
            <w:pPr>
              <w:jc w:val="center"/>
              <w:rPr>
                <w:b/>
                <w:sz w:val="16"/>
                <w:szCs w:val="16"/>
              </w:rPr>
            </w:pPr>
            <w:r w:rsidRPr="00FE4DA9">
              <w:rPr>
                <w:b/>
              </w:rPr>
              <w:t>и министерствэ</w:t>
            </w:r>
          </w:p>
          <w:p w:rsidR="001239CE" w:rsidRPr="00FE4DA9" w:rsidRDefault="001239CE" w:rsidP="000A59B1"/>
        </w:tc>
        <w:tc>
          <w:tcPr>
            <w:tcW w:w="2126" w:type="dxa"/>
          </w:tcPr>
          <w:p w:rsidR="001239CE" w:rsidRPr="00FE4DA9" w:rsidRDefault="00724631" w:rsidP="000A59B1">
            <w:pPr>
              <w:jc w:val="center"/>
            </w:pPr>
            <w:r w:rsidRPr="00FE4DA9">
              <w:rPr>
                <w:noProof/>
              </w:rPr>
              <w:drawing>
                <wp:inline distT="0" distB="0" distL="0" distR="0">
                  <wp:extent cx="552450" cy="7143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9CE" w:rsidRPr="00FE4DA9" w:rsidRDefault="001239CE" w:rsidP="000A59B1">
            <w:pPr>
              <w:jc w:val="center"/>
            </w:pPr>
          </w:p>
        </w:tc>
        <w:tc>
          <w:tcPr>
            <w:tcW w:w="3827" w:type="dxa"/>
          </w:tcPr>
          <w:p w:rsidR="001239CE" w:rsidRPr="00FE4DA9" w:rsidRDefault="001239CE" w:rsidP="000A59B1">
            <w:pPr>
              <w:jc w:val="center"/>
              <w:rPr>
                <w:b/>
              </w:rPr>
            </w:pPr>
            <w:r w:rsidRPr="00FE4DA9">
              <w:rPr>
                <w:b/>
              </w:rPr>
              <w:t>Къабарты-Малкъар Республиканы</w:t>
            </w:r>
          </w:p>
          <w:p w:rsidR="001239CE" w:rsidRPr="00FE4DA9" w:rsidRDefault="001239CE" w:rsidP="000A59B1">
            <w:pPr>
              <w:jc w:val="center"/>
              <w:rPr>
                <w:b/>
              </w:rPr>
            </w:pPr>
            <w:r w:rsidRPr="00FE4DA9">
              <w:rPr>
                <w:b/>
              </w:rPr>
              <w:t>эл-мюлк  министерствосу</w:t>
            </w:r>
          </w:p>
          <w:p w:rsidR="001239CE" w:rsidRPr="00FE4DA9" w:rsidRDefault="001239CE" w:rsidP="000A59B1">
            <w:pPr>
              <w:jc w:val="center"/>
            </w:pPr>
          </w:p>
        </w:tc>
      </w:tr>
      <w:tr w:rsidR="001239CE" w:rsidRPr="00FE4DA9" w:rsidTr="000A59B1">
        <w:trPr>
          <w:cantSplit/>
        </w:trPr>
        <w:tc>
          <w:tcPr>
            <w:tcW w:w="9923" w:type="dxa"/>
            <w:gridSpan w:val="3"/>
          </w:tcPr>
          <w:p w:rsidR="001239CE" w:rsidRPr="00FE4DA9" w:rsidRDefault="001239CE" w:rsidP="000A59B1">
            <w:pPr>
              <w:jc w:val="center"/>
              <w:rPr>
                <w:b/>
                <w:sz w:val="24"/>
                <w:szCs w:val="24"/>
              </w:rPr>
            </w:pPr>
            <w:r w:rsidRPr="00FE4DA9">
              <w:rPr>
                <w:b/>
                <w:sz w:val="24"/>
                <w:szCs w:val="24"/>
              </w:rPr>
              <w:t xml:space="preserve">МИНИСТЕРСТВО СЕЛЬСКОГО ХОЗЯЙСТВА </w:t>
            </w:r>
          </w:p>
          <w:p w:rsidR="001239CE" w:rsidRPr="00FE4DA9" w:rsidRDefault="001239CE" w:rsidP="000A59B1">
            <w:pPr>
              <w:pStyle w:val="2"/>
              <w:rPr>
                <w:sz w:val="20"/>
              </w:rPr>
            </w:pPr>
            <w:r w:rsidRPr="00FE4DA9">
              <w:rPr>
                <w:sz w:val="24"/>
                <w:szCs w:val="24"/>
              </w:rPr>
              <w:t>КАБАРДИНО-БАЛКАРСКОЙ РЕСПУБЛИКИ</w:t>
            </w:r>
          </w:p>
        </w:tc>
      </w:tr>
    </w:tbl>
    <w:p w:rsidR="001239CE" w:rsidRPr="00FE4DA9" w:rsidRDefault="00612900" w:rsidP="001239C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60325</wp:posOffset>
                </wp:positionV>
                <wp:extent cx="3474720" cy="365760"/>
                <wp:effectExtent l="0" t="0" r="11430" b="1524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764" w:rsidRDefault="000B0764" w:rsidP="001239CE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pacing w:val="82"/>
                                <w:sz w:val="24"/>
                              </w:rPr>
                              <w:t>ПРИКАЗ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 </w:t>
                            </w:r>
                            <w:r w:rsidRPr="00883290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№  </w:t>
                            </w:r>
                            <w:r w:rsidR="00883290" w:rsidRPr="00883290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25</w:t>
                            </w:r>
                          </w:p>
                          <w:p w:rsidR="000B0764" w:rsidRDefault="000B0764" w:rsidP="001239CE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00.9pt;margin-top:4.75pt;width:273.6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" strokecolor="white">
                <v:textbox>
                  <w:txbxContent>
                    <w:p w:rsidR="000B0764" w:rsidRDefault="000B0764" w:rsidP="001239CE">
                      <w:pPr>
                        <w:jc w:val="center"/>
                        <w:rPr>
                          <w:rFonts w:ascii="Bookman Old Style" w:hAnsi="Bookman Old Style"/>
                          <w:b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pacing w:val="82"/>
                          <w:sz w:val="24"/>
                        </w:rPr>
                        <w:t>ПРИКАЗ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 </w:t>
                      </w:r>
                      <w:r w:rsidRPr="00883290"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№  </w:t>
                      </w:r>
                      <w:r w:rsidR="00883290" w:rsidRPr="00883290">
                        <w:rPr>
                          <w:rFonts w:ascii="Bookman Old Style" w:hAnsi="Bookman Old Style"/>
                          <w:b/>
                          <w:sz w:val="24"/>
                        </w:rPr>
                        <w:t>25</w:t>
                      </w:r>
                    </w:p>
                    <w:p w:rsidR="000B0764" w:rsidRDefault="000B0764" w:rsidP="001239CE">
                      <w:pPr>
                        <w:jc w:val="center"/>
                        <w:rPr>
                          <w:rFonts w:ascii="Bookman Old Style" w:hAnsi="Bookman Old Style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39CE" w:rsidRPr="00FE4DA9" w:rsidRDefault="001239CE" w:rsidP="001239CE">
      <w:pPr>
        <w:rPr>
          <w:sz w:val="24"/>
        </w:rPr>
      </w:pPr>
    </w:p>
    <w:p w:rsidR="001239CE" w:rsidRPr="00FE4DA9" w:rsidRDefault="001239CE" w:rsidP="001239CE">
      <w:pPr>
        <w:rPr>
          <w:sz w:val="13"/>
        </w:rPr>
      </w:pPr>
    </w:p>
    <w:p w:rsidR="001239CE" w:rsidRPr="00FE4DA9" w:rsidRDefault="001239CE" w:rsidP="001239CE">
      <w:pPr>
        <w:rPr>
          <w:sz w:val="15"/>
        </w:rPr>
      </w:pPr>
      <w:r w:rsidRPr="00FE4DA9">
        <w:rPr>
          <w:sz w:val="18"/>
          <w:szCs w:val="18"/>
        </w:rPr>
        <w:t xml:space="preserve">                                                                                         </w:t>
      </w:r>
    </w:p>
    <w:p w:rsidR="001239CE" w:rsidRPr="00FE4DA9" w:rsidRDefault="001239CE" w:rsidP="001239CE">
      <w:pPr>
        <w:rPr>
          <w:sz w:val="13"/>
        </w:rPr>
      </w:pPr>
    </w:p>
    <w:p w:rsidR="001239CE" w:rsidRPr="00FE4DA9" w:rsidRDefault="00612900" w:rsidP="001239C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0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55244</wp:posOffset>
                </wp:positionV>
                <wp:extent cx="6035040" cy="0"/>
                <wp:effectExtent l="0" t="19050" r="41910" b="38100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61287" id="Line 10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.7pt,4.35pt" to="480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" o:allowincell="f" strokeweight="4.5pt">
                <v:stroke linestyle="thickThin"/>
              </v:line>
            </w:pict>
          </mc:Fallback>
        </mc:AlternateContent>
      </w:r>
    </w:p>
    <w:p w:rsidR="006F3955" w:rsidRPr="00FE4DA9" w:rsidRDefault="001239CE" w:rsidP="007E7A71">
      <w:pPr>
        <w:jc w:val="center"/>
        <w:rPr>
          <w:sz w:val="28"/>
          <w:szCs w:val="28"/>
        </w:rPr>
      </w:pPr>
      <w:r w:rsidRPr="00FE4DA9">
        <w:rPr>
          <w:sz w:val="28"/>
          <w:szCs w:val="28"/>
        </w:rPr>
        <w:t xml:space="preserve">                                                                      </w:t>
      </w:r>
      <w:r w:rsidR="00C8209B" w:rsidRPr="00FE4DA9">
        <w:rPr>
          <w:sz w:val="28"/>
          <w:szCs w:val="28"/>
        </w:rPr>
        <w:t xml:space="preserve">           </w:t>
      </w:r>
      <w:r w:rsidR="00D811E5" w:rsidRPr="00FE4DA9">
        <w:rPr>
          <w:sz w:val="28"/>
          <w:szCs w:val="28"/>
        </w:rPr>
        <w:t xml:space="preserve">  </w:t>
      </w:r>
      <w:r w:rsidRPr="00FE4DA9">
        <w:rPr>
          <w:sz w:val="28"/>
          <w:szCs w:val="28"/>
        </w:rPr>
        <w:t xml:space="preserve"> от </w:t>
      </w:r>
      <w:r w:rsidR="002708F0" w:rsidRPr="00FE4DA9">
        <w:rPr>
          <w:sz w:val="28"/>
          <w:szCs w:val="28"/>
        </w:rPr>
        <w:t>«</w:t>
      </w:r>
      <w:r w:rsidR="00883290">
        <w:rPr>
          <w:sz w:val="28"/>
          <w:szCs w:val="28"/>
        </w:rPr>
        <w:t>10</w:t>
      </w:r>
      <w:r w:rsidR="002708F0" w:rsidRPr="00FE4DA9">
        <w:rPr>
          <w:sz w:val="28"/>
          <w:szCs w:val="28"/>
        </w:rPr>
        <w:t>»</w:t>
      </w:r>
      <w:r w:rsidR="00883290">
        <w:rPr>
          <w:sz w:val="28"/>
          <w:szCs w:val="28"/>
        </w:rPr>
        <w:t xml:space="preserve"> марта</w:t>
      </w:r>
      <w:r w:rsidR="003E5B0F" w:rsidRPr="00FE4DA9">
        <w:rPr>
          <w:sz w:val="28"/>
          <w:szCs w:val="28"/>
        </w:rPr>
        <w:t xml:space="preserve"> </w:t>
      </w:r>
      <w:r w:rsidRPr="00FE4DA9">
        <w:rPr>
          <w:sz w:val="28"/>
          <w:szCs w:val="28"/>
        </w:rPr>
        <w:t>20</w:t>
      </w:r>
      <w:r w:rsidR="006F3955" w:rsidRPr="00FE4DA9">
        <w:rPr>
          <w:sz w:val="28"/>
          <w:szCs w:val="28"/>
        </w:rPr>
        <w:t>2</w:t>
      </w:r>
      <w:r w:rsidR="00D52059">
        <w:rPr>
          <w:sz w:val="28"/>
          <w:szCs w:val="28"/>
        </w:rPr>
        <w:t>2</w:t>
      </w:r>
      <w:r w:rsidR="004A682C" w:rsidRPr="00FE4DA9">
        <w:rPr>
          <w:sz w:val="28"/>
          <w:szCs w:val="28"/>
        </w:rPr>
        <w:t xml:space="preserve"> </w:t>
      </w:r>
      <w:r w:rsidR="00F66424" w:rsidRPr="00FE4DA9">
        <w:rPr>
          <w:sz w:val="28"/>
          <w:szCs w:val="28"/>
        </w:rPr>
        <w:t>г.</w:t>
      </w:r>
      <w:r w:rsidR="00BA7349" w:rsidRPr="00FE4DA9">
        <w:rPr>
          <w:sz w:val="21"/>
        </w:rPr>
        <w:t xml:space="preserve">                                                                                          </w:t>
      </w:r>
      <w:r w:rsidR="003C7942" w:rsidRPr="00FE4DA9">
        <w:rPr>
          <w:sz w:val="21"/>
        </w:rPr>
        <w:t xml:space="preserve">                             </w:t>
      </w:r>
    </w:p>
    <w:p w:rsidR="004C08CB" w:rsidRPr="00FE4DA9" w:rsidRDefault="004C08CB" w:rsidP="00BA734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D15FC" w:rsidRDefault="00FD15FC" w:rsidP="00B20B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0BB9" w:rsidRDefault="001B0BB9" w:rsidP="00B20B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C482C" w:rsidRDefault="00043B33" w:rsidP="005C48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6733">
        <w:rPr>
          <w:b/>
          <w:color w:val="3C3C3C"/>
          <w:sz w:val="28"/>
          <w:szCs w:val="28"/>
        </w:rPr>
        <w:t>О</w:t>
      </w:r>
      <w:r>
        <w:rPr>
          <w:b/>
          <w:color w:val="3C3C3C"/>
          <w:sz w:val="28"/>
          <w:szCs w:val="28"/>
        </w:rPr>
        <w:t xml:space="preserve"> сроке представления </w:t>
      </w:r>
      <w:r>
        <w:rPr>
          <w:b/>
          <w:sz w:val="28"/>
          <w:szCs w:val="28"/>
        </w:rPr>
        <w:t xml:space="preserve">документов </w:t>
      </w:r>
      <w:r w:rsidR="005C482C" w:rsidRPr="005C482C">
        <w:rPr>
          <w:b/>
          <w:sz w:val="28"/>
          <w:szCs w:val="28"/>
        </w:rPr>
        <w:t>для участия в конкурсном отборе на предоставление грантов</w:t>
      </w:r>
      <w:r w:rsidR="007E5A74" w:rsidRPr="007E5A74">
        <w:rPr>
          <w:b/>
          <w:sz w:val="28"/>
          <w:szCs w:val="28"/>
        </w:rPr>
        <w:t xml:space="preserve"> «Агро</w:t>
      </w:r>
      <w:r w:rsidR="00154E65">
        <w:rPr>
          <w:b/>
          <w:sz w:val="28"/>
          <w:szCs w:val="28"/>
        </w:rPr>
        <w:t>стартап»</w:t>
      </w:r>
      <w:r w:rsidR="005C482C" w:rsidRPr="005C482C">
        <w:rPr>
          <w:b/>
          <w:sz w:val="28"/>
          <w:szCs w:val="28"/>
        </w:rPr>
        <w:t xml:space="preserve"> </w:t>
      </w:r>
    </w:p>
    <w:p w:rsidR="000435F1" w:rsidRDefault="000435F1" w:rsidP="005C48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85645" w:rsidRPr="00155EA3" w:rsidRDefault="00E03E66" w:rsidP="007E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03E66">
        <w:rPr>
          <w:sz w:val="28"/>
          <w:szCs w:val="28"/>
        </w:rPr>
        <w:t xml:space="preserve">В соответствии </w:t>
      </w:r>
      <w:r w:rsidR="006C3F97" w:rsidRPr="006C3F97">
        <w:rPr>
          <w:sz w:val="28"/>
          <w:szCs w:val="28"/>
        </w:rPr>
        <w:t xml:space="preserve">с </w:t>
      </w:r>
      <w:r w:rsidR="007E5A74" w:rsidRPr="007E5A74">
        <w:rPr>
          <w:sz w:val="28"/>
          <w:szCs w:val="28"/>
        </w:rPr>
        <w:t xml:space="preserve">Порядком предоставления из республиканского бюджета Кабардино-Балкарской Республики </w:t>
      </w:r>
      <w:r w:rsidR="00154E65" w:rsidRPr="00154E65">
        <w:rPr>
          <w:sz w:val="28"/>
          <w:szCs w:val="28"/>
        </w:rPr>
        <w:t>грантов «Агростартап»</w:t>
      </w:r>
      <w:r w:rsidR="007E5A74" w:rsidRPr="007E5A74">
        <w:rPr>
          <w:sz w:val="28"/>
          <w:szCs w:val="28"/>
        </w:rPr>
        <w:t xml:space="preserve">, утвержденным постановлением Правительства КБР от </w:t>
      </w:r>
      <w:r w:rsidR="00154E65">
        <w:rPr>
          <w:sz w:val="28"/>
          <w:szCs w:val="28"/>
        </w:rPr>
        <w:t>01</w:t>
      </w:r>
      <w:r w:rsidR="007E5A74" w:rsidRPr="007E5A74">
        <w:rPr>
          <w:sz w:val="28"/>
          <w:szCs w:val="28"/>
        </w:rPr>
        <w:t>.0</w:t>
      </w:r>
      <w:r w:rsidR="00154E65">
        <w:rPr>
          <w:sz w:val="28"/>
          <w:szCs w:val="28"/>
        </w:rPr>
        <w:t>6</w:t>
      </w:r>
      <w:r w:rsidR="007E5A74" w:rsidRPr="007E5A74">
        <w:rPr>
          <w:sz w:val="28"/>
          <w:szCs w:val="28"/>
        </w:rPr>
        <w:t>.2021 г.</w:t>
      </w:r>
      <w:r w:rsidR="007E5A74">
        <w:rPr>
          <w:sz w:val="28"/>
          <w:szCs w:val="28"/>
        </w:rPr>
        <w:t xml:space="preserve"> </w:t>
      </w:r>
      <w:r w:rsidR="007E5A74">
        <w:rPr>
          <w:sz w:val="28"/>
          <w:szCs w:val="28"/>
        </w:rPr>
        <w:br/>
      </w:r>
      <w:r w:rsidR="007E5A74" w:rsidRPr="007E5A74">
        <w:rPr>
          <w:sz w:val="28"/>
          <w:szCs w:val="28"/>
        </w:rPr>
        <w:t>№ 12</w:t>
      </w:r>
      <w:r w:rsidR="00154E65">
        <w:rPr>
          <w:sz w:val="28"/>
          <w:szCs w:val="28"/>
        </w:rPr>
        <w:t>4</w:t>
      </w:r>
      <w:r w:rsidR="007E5A74" w:rsidRPr="007E5A74">
        <w:rPr>
          <w:sz w:val="28"/>
          <w:szCs w:val="28"/>
        </w:rPr>
        <w:t>-ПП</w:t>
      </w:r>
      <w:r w:rsidR="00043B33">
        <w:rPr>
          <w:sz w:val="28"/>
          <w:szCs w:val="28"/>
        </w:rPr>
        <w:t xml:space="preserve">, </w:t>
      </w:r>
      <w:r w:rsidR="00FF4722" w:rsidRPr="00FE4DA9">
        <w:rPr>
          <w:b/>
          <w:sz w:val="28"/>
        </w:rPr>
        <w:t>п</w:t>
      </w:r>
      <w:r w:rsidR="00C85645" w:rsidRPr="00FE4DA9">
        <w:rPr>
          <w:b/>
          <w:sz w:val="28"/>
        </w:rPr>
        <w:t xml:space="preserve"> р </w:t>
      </w:r>
      <w:r w:rsidR="00C85645" w:rsidRPr="00FE4DA9">
        <w:rPr>
          <w:b/>
          <w:sz w:val="28"/>
          <w:szCs w:val="28"/>
        </w:rPr>
        <w:t>и к а з ы в а ю:</w:t>
      </w:r>
    </w:p>
    <w:p w:rsidR="006C3F97" w:rsidRDefault="00043B33" w:rsidP="006C3F97">
      <w:pPr>
        <w:autoSpaceDE w:val="0"/>
        <w:autoSpaceDN w:val="0"/>
        <w:adjustRightInd w:val="0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срок</w:t>
      </w:r>
      <w:r w:rsidRPr="00995A02">
        <w:rPr>
          <w:sz w:val="28"/>
          <w:szCs w:val="28"/>
        </w:rPr>
        <w:t xml:space="preserve"> представления в Министерство сельского хозяйства Кабардино-Балкарской Республики </w:t>
      </w:r>
      <w:r>
        <w:rPr>
          <w:sz w:val="28"/>
          <w:szCs w:val="28"/>
        </w:rPr>
        <w:t xml:space="preserve">документов </w:t>
      </w:r>
      <w:r w:rsidR="005C482C" w:rsidRPr="005C482C">
        <w:rPr>
          <w:sz w:val="28"/>
          <w:szCs w:val="28"/>
        </w:rPr>
        <w:t xml:space="preserve">для участия в конкурсном отборе на предоставление </w:t>
      </w:r>
      <w:r w:rsidR="00154E65" w:rsidRPr="00154E65">
        <w:rPr>
          <w:sz w:val="28"/>
          <w:szCs w:val="28"/>
        </w:rPr>
        <w:t>грантов «Агростартап»</w:t>
      </w:r>
      <w:r w:rsidR="00C50C4F" w:rsidRPr="009A7F33">
        <w:rPr>
          <w:sz w:val="28"/>
          <w:szCs w:val="28"/>
        </w:rPr>
        <w:t xml:space="preserve"> </w:t>
      </w:r>
      <w:r w:rsidRPr="009A7F33">
        <w:rPr>
          <w:sz w:val="28"/>
          <w:szCs w:val="28"/>
        </w:rPr>
        <w:t xml:space="preserve">– </w:t>
      </w:r>
      <w:r w:rsidR="00154E65">
        <w:rPr>
          <w:sz w:val="28"/>
          <w:szCs w:val="28"/>
        </w:rPr>
        <w:br/>
      </w:r>
      <w:r w:rsidRPr="009A7F33">
        <w:rPr>
          <w:sz w:val="28"/>
          <w:szCs w:val="28"/>
        </w:rPr>
        <w:t xml:space="preserve">с </w:t>
      </w:r>
      <w:r w:rsidR="0004514B" w:rsidRPr="0004514B">
        <w:rPr>
          <w:sz w:val="28"/>
          <w:szCs w:val="28"/>
        </w:rPr>
        <w:t>0</w:t>
      </w:r>
      <w:r w:rsidR="008F561E">
        <w:rPr>
          <w:sz w:val="28"/>
          <w:szCs w:val="28"/>
        </w:rPr>
        <w:t>9 часов 00 минут 21</w:t>
      </w:r>
      <w:r w:rsidR="0004514B">
        <w:rPr>
          <w:sz w:val="28"/>
          <w:szCs w:val="28"/>
        </w:rPr>
        <w:t xml:space="preserve"> </w:t>
      </w:r>
      <w:r w:rsidR="008F561E">
        <w:rPr>
          <w:sz w:val="28"/>
          <w:szCs w:val="28"/>
        </w:rPr>
        <w:t>марта 2022</w:t>
      </w:r>
      <w:r w:rsidR="0004514B" w:rsidRPr="0004514B">
        <w:rPr>
          <w:sz w:val="28"/>
          <w:szCs w:val="28"/>
        </w:rPr>
        <w:t xml:space="preserve"> г</w:t>
      </w:r>
      <w:r w:rsidR="0004514B">
        <w:rPr>
          <w:sz w:val="28"/>
          <w:szCs w:val="28"/>
        </w:rPr>
        <w:t>ода</w:t>
      </w:r>
      <w:r w:rsidR="0004514B" w:rsidRPr="0004514B">
        <w:rPr>
          <w:sz w:val="28"/>
          <w:szCs w:val="28"/>
        </w:rPr>
        <w:t xml:space="preserve">, </w:t>
      </w:r>
      <w:r w:rsidR="000435F1">
        <w:rPr>
          <w:sz w:val="28"/>
          <w:szCs w:val="28"/>
        </w:rPr>
        <w:t xml:space="preserve">по </w:t>
      </w:r>
      <w:r w:rsidR="0004514B" w:rsidRPr="0004514B">
        <w:rPr>
          <w:sz w:val="28"/>
          <w:szCs w:val="28"/>
        </w:rPr>
        <w:t xml:space="preserve">18 часов 00 минут </w:t>
      </w:r>
      <w:r w:rsidR="008F561E">
        <w:rPr>
          <w:sz w:val="28"/>
          <w:szCs w:val="28"/>
        </w:rPr>
        <w:t>11 апреля 2022</w:t>
      </w:r>
      <w:r w:rsidR="0004514B" w:rsidRPr="0004514B">
        <w:rPr>
          <w:sz w:val="28"/>
          <w:szCs w:val="28"/>
        </w:rPr>
        <w:t xml:space="preserve"> </w:t>
      </w:r>
      <w:r w:rsidR="00D53792" w:rsidRPr="009A7F33">
        <w:rPr>
          <w:sz w:val="28"/>
          <w:szCs w:val="28"/>
        </w:rPr>
        <w:t>года</w:t>
      </w:r>
      <w:r w:rsidR="00AE66C9" w:rsidRPr="009A7F33">
        <w:rPr>
          <w:sz w:val="28"/>
          <w:szCs w:val="28"/>
        </w:rPr>
        <w:t xml:space="preserve"> </w:t>
      </w:r>
      <w:r w:rsidRPr="009A7F33">
        <w:rPr>
          <w:sz w:val="28"/>
          <w:szCs w:val="28"/>
        </w:rPr>
        <w:t>включительно.</w:t>
      </w:r>
    </w:p>
    <w:p w:rsidR="00A5180A" w:rsidRDefault="00D53792" w:rsidP="006C3F97">
      <w:pPr>
        <w:autoSpaceDE w:val="0"/>
        <w:autoSpaceDN w:val="0"/>
        <w:adjustRightInd w:val="0"/>
        <w:ind w:right="28" w:firstLine="709"/>
        <w:jc w:val="both"/>
        <w:rPr>
          <w:sz w:val="28"/>
          <w:szCs w:val="28"/>
        </w:rPr>
      </w:pPr>
      <w:r w:rsidRPr="00C50C4F">
        <w:rPr>
          <w:sz w:val="28"/>
          <w:szCs w:val="28"/>
        </w:rPr>
        <w:t>2</w:t>
      </w:r>
      <w:r w:rsidR="00D811E5" w:rsidRPr="00C50C4F">
        <w:rPr>
          <w:sz w:val="28"/>
          <w:szCs w:val="28"/>
        </w:rPr>
        <w:t xml:space="preserve">. </w:t>
      </w:r>
      <w:r w:rsidR="007523F4" w:rsidRPr="00C50C4F">
        <w:rPr>
          <w:sz w:val="28"/>
          <w:szCs w:val="28"/>
        </w:rPr>
        <w:t>Сектору организационно-контрольной</w:t>
      </w:r>
      <w:r w:rsidR="007523F4">
        <w:rPr>
          <w:sz w:val="28"/>
          <w:szCs w:val="28"/>
        </w:rPr>
        <w:t xml:space="preserve"> работы и взаимодействия со средствами массовой информации</w:t>
      </w:r>
      <w:r w:rsidR="007523F4" w:rsidRPr="007E30CF">
        <w:rPr>
          <w:sz w:val="28"/>
          <w:szCs w:val="28"/>
        </w:rPr>
        <w:t xml:space="preserve"> в течение</w:t>
      </w:r>
      <w:r w:rsidR="007523F4">
        <w:rPr>
          <w:sz w:val="28"/>
          <w:szCs w:val="28"/>
        </w:rPr>
        <w:t xml:space="preserve"> одного </w:t>
      </w:r>
      <w:r w:rsidR="007523F4" w:rsidRPr="007E30CF">
        <w:rPr>
          <w:sz w:val="28"/>
          <w:szCs w:val="28"/>
        </w:rPr>
        <w:t>рабоч</w:t>
      </w:r>
      <w:r w:rsidR="007523F4">
        <w:rPr>
          <w:sz w:val="28"/>
          <w:szCs w:val="28"/>
        </w:rPr>
        <w:t>его дня</w:t>
      </w:r>
      <w:r w:rsidR="007523F4" w:rsidRPr="007E30CF">
        <w:rPr>
          <w:sz w:val="28"/>
          <w:szCs w:val="28"/>
        </w:rPr>
        <w:t xml:space="preserve"> после </w:t>
      </w:r>
      <w:r w:rsidR="007523F4">
        <w:rPr>
          <w:sz w:val="28"/>
          <w:szCs w:val="28"/>
        </w:rPr>
        <w:t xml:space="preserve">подписания </w:t>
      </w:r>
      <w:r w:rsidR="007523F4" w:rsidRPr="007E30CF">
        <w:rPr>
          <w:sz w:val="28"/>
          <w:szCs w:val="28"/>
        </w:rPr>
        <w:t xml:space="preserve">настоящего приказа обеспечить его размещение на странице Министерства сельского хозяйства </w:t>
      </w:r>
      <w:r w:rsidR="007523F4" w:rsidRPr="00F12ECC">
        <w:rPr>
          <w:sz w:val="28"/>
          <w:szCs w:val="28"/>
        </w:rPr>
        <w:t xml:space="preserve">Кабардино-Балкарской Республики на официальном портале Правительства Кабардино-Балкарской Республики и </w:t>
      </w:r>
      <w:r w:rsidR="007523F4">
        <w:rPr>
          <w:sz w:val="28"/>
          <w:szCs w:val="28"/>
        </w:rPr>
        <w:t>публикацию в средствах массовой информации</w:t>
      </w:r>
      <w:r w:rsidR="00601E77">
        <w:rPr>
          <w:sz w:val="28"/>
          <w:szCs w:val="28"/>
        </w:rPr>
        <w:t>.</w:t>
      </w:r>
    </w:p>
    <w:p w:rsidR="00D811E5" w:rsidRPr="00FE4DA9" w:rsidRDefault="001B3EB7" w:rsidP="00031C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11E5" w:rsidRPr="00FE4DA9">
        <w:rPr>
          <w:sz w:val="28"/>
          <w:szCs w:val="28"/>
        </w:rPr>
        <w:t xml:space="preserve">. </w:t>
      </w:r>
      <w:r w:rsidR="000435F1" w:rsidRPr="000435F1">
        <w:rPr>
          <w:sz w:val="28"/>
          <w:szCs w:val="28"/>
        </w:rPr>
        <w:t xml:space="preserve">Контроль за исполнением настоящего приказа возложить на </w:t>
      </w:r>
      <w:r w:rsidR="0004514B">
        <w:rPr>
          <w:sz w:val="28"/>
          <w:szCs w:val="28"/>
        </w:rPr>
        <w:t>заместителя министра сельского хозяйства Кабардино-Балкарской Республики</w:t>
      </w:r>
      <w:r w:rsidR="000435F1" w:rsidRPr="000435F1">
        <w:rPr>
          <w:sz w:val="28"/>
          <w:szCs w:val="28"/>
        </w:rPr>
        <w:t xml:space="preserve"> </w:t>
      </w:r>
      <w:r w:rsidR="0004514B">
        <w:rPr>
          <w:sz w:val="28"/>
          <w:szCs w:val="28"/>
        </w:rPr>
        <w:t>Т</w:t>
      </w:r>
      <w:r w:rsidR="000435F1" w:rsidRPr="000435F1">
        <w:rPr>
          <w:sz w:val="28"/>
          <w:szCs w:val="28"/>
        </w:rPr>
        <w:t>.</w:t>
      </w:r>
      <w:r w:rsidR="0004514B">
        <w:rPr>
          <w:sz w:val="28"/>
          <w:szCs w:val="28"/>
        </w:rPr>
        <w:t>А</w:t>
      </w:r>
      <w:r w:rsidR="000435F1" w:rsidRPr="000435F1">
        <w:rPr>
          <w:sz w:val="28"/>
          <w:szCs w:val="28"/>
        </w:rPr>
        <w:t xml:space="preserve">. </w:t>
      </w:r>
      <w:r w:rsidR="0004514B">
        <w:rPr>
          <w:sz w:val="28"/>
          <w:szCs w:val="28"/>
        </w:rPr>
        <w:t>Вадахова</w:t>
      </w:r>
      <w:r w:rsidR="000435F1" w:rsidRPr="000435F1">
        <w:rPr>
          <w:sz w:val="28"/>
          <w:szCs w:val="28"/>
        </w:rPr>
        <w:t>.</w:t>
      </w:r>
    </w:p>
    <w:p w:rsidR="0068046A" w:rsidRDefault="0068046A" w:rsidP="00F66424">
      <w:pPr>
        <w:autoSpaceDE w:val="0"/>
        <w:autoSpaceDN w:val="0"/>
        <w:adjustRightInd w:val="0"/>
        <w:ind w:firstLine="741"/>
        <w:jc w:val="both"/>
        <w:rPr>
          <w:sz w:val="28"/>
        </w:rPr>
      </w:pPr>
    </w:p>
    <w:p w:rsidR="002022AD" w:rsidRPr="00FE4DA9" w:rsidRDefault="002022AD" w:rsidP="00F66424">
      <w:pPr>
        <w:autoSpaceDE w:val="0"/>
        <w:autoSpaceDN w:val="0"/>
        <w:adjustRightInd w:val="0"/>
        <w:ind w:firstLine="741"/>
        <w:jc w:val="both"/>
        <w:rPr>
          <w:sz w:val="28"/>
        </w:rPr>
      </w:pPr>
    </w:p>
    <w:p w:rsidR="00C50C4F" w:rsidRDefault="00695020" w:rsidP="00D53792">
      <w:pPr>
        <w:autoSpaceDE w:val="0"/>
        <w:autoSpaceDN w:val="0"/>
        <w:adjustRightInd w:val="0"/>
        <w:ind w:right="-1"/>
        <w:outlineLvl w:val="0"/>
      </w:pPr>
      <w:r w:rsidRPr="00FE4DA9">
        <w:rPr>
          <w:sz w:val="28"/>
          <w:szCs w:val="28"/>
        </w:rPr>
        <w:t xml:space="preserve">Министр                                                         </w:t>
      </w:r>
      <w:r w:rsidR="00D53792">
        <w:rPr>
          <w:sz w:val="28"/>
          <w:szCs w:val="28"/>
        </w:rPr>
        <w:t xml:space="preserve">                                </w:t>
      </w:r>
      <w:r w:rsidRPr="00FE4DA9">
        <w:rPr>
          <w:sz w:val="28"/>
          <w:szCs w:val="28"/>
        </w:rPr>
        <w:t>Х. Сижа</w:t>
      </w:r>
      <w:r w:rsidR="00D53792">
        <w:rPr>
          <w:sz w:val="28"/>
          <w:szCs w:val="28"/>
        </w:rPr>
        <w:t>жев</w:t>
      </w:r>
    </w:p>
    <w:sectPr w:rsidR="00C50C4F" w:rsidSect="00995635">
      <w:headerReference w:type="even" r:id="rId9"/>
      <w:headerReference w:type="default" r:id="rId10"/>
      <w:pgSz w:w="11906" w:h="16838"/>
      <w:pgMar w:top="1701" w:right="1418" w:bottom="1418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42C" w:rsidRDefault="009A742C">
      <w:r>
        <w:separator/>
      </w:r>
    </w:p>
  </w:endnote>
  <w:endnote w:type="continuationSeparator" w:id="0">
    <w:p w:rsidR="009A742C" w:rsidRDefault="009A7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42C" w:rsidRDefault="009A742C">
      <w:r>
        <w:separator/>
      </w:r>
    </w:p>
  </w:footnote>
  <w:footnote w:type="continuationSeparator" w:id="0">
    <w:p w:rsidR="009A742C" w:rsidRDefault="009A7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764" w:rsidRDefault="001C1889">
    <w:pPr>
      <w:pStyle w:val="a6"/>
      <w:framePr w:wrap="around" w:vAnchor="text" w:hAnchor="margin" w:xAlign="center" w:y="1"/>
      <w:rPr>
        <w:rStyle w:val="a8"/>
        <w:sz w:val="13"/>
      </w:rPr>
    </w:pPr>
    <w:r>
      <w:rPr>
        <w:rStyle w:val="a8"/>
        <w:sz w:val="13"/>
      </w:rPr>
      <w:fldChar w:fldCharType="begin"/>
    </w:r>
    <w:r w:rsidR="000B0764">
      <w:rPr>
        <w:rStyle w:val="a8"/>
        <w:sz w:val="13"/>
      </w:rPr>
      <w:instrText xml:space="preserve">PAGE  </w:instrText>
    </w:r>
    <w:r>
      <w:rPr>
        <w:rStyle w:val="a8"/>
        <w:sz w:val="13"/>
      </w:rPr>
      <w:fldChar w:fldCharType="separate"/>
    </w:r>
    <w:r w:rsidR="000B0764">
      <w:rPr>
        <w:rStyle w:val="a8"/>
        <w:noProof/>
        <w:sz w:val="13"/>
      </w:rPr>
      <w:t>3</w:t>
    </w:r>
    <w:r>
      <w:rPr>
        <w:rStyle w:val="a8"/>
        <w:sz w:val="13"/>
      </w:rPr>
      <w:fldChar w:fldCharType="end"/>
    </w:r>
  </w:p>
  <w:p w:rsidR="000B0764" w:rsidRDefault="000B0764">
    <w:pPr>
      <w:pStyle w:val="a6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1269943"/>
      <w:docPartObj>
        <w:docPartGallery w:val="Page Numbers (Top of Page)"/>
        <w:docPartUnique/>
      </w:docPartObj>
    </w:sdtPr>
    <w:sdtEndPr/>
    <w:sdtContent>
      <w:p w:rsidR="000B0764" w:rsidRDefault="001C1889">
        <w:pPr>
          <w:pStyle w:val="a6"/>
          <w:jc w:val="center"/>
        </w:pPr>
        <w:r>
          <w:rPr>
            <w:noProof/>
          </w:rPr>
          <w:fldChar w:fldCharType="begin"/>
        </w:r>
        <w:r w:rsidR="000B07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54E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0764" w:rsidRDefault="000B076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02AB"/>
    <w:multiLevelType w:val="hybridMultilevel"/>
    <w:tmpl w:val="EE2EEDA2"/>
    <w:lvl w:ilvl="0" w:tplc="B694F1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D04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DC6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383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6E0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F29C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8C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824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264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00F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AB3E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2057A51"/>
    <w:multiLevelType w:val="singleLevel"/>
    <w:tmpl w:val="86CA89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915003B"/>
    <w:multiLevelType w:val="hybridMultilevel"/>
    <w:tmpl w:val="10FA9AA6"/>
    <w:lvl w:ilvl="0" w:tplc="EAC40BC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492B91"/>
    <w:multiLevelType w:val="hybridMultilevel"/>
    <w:tmpl w:val="1956801A"/>
    <w:lvl w:ilvl="0" w:tplc="C1046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2E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D41C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87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C4FD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663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C9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E36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748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7656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4993F7C"/>
    <w:multiLevelType w:val="hybridMultilevel"/>
    <w:tmpl w:val="0204D282"/>
    <w:lvl w:ilvl="0" w:tplc="5F26BA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4C7027"/>
    <w:multiLevelType w:val="hybridMultilevel"/>
    <w:tmpl w:val="56C2BDEE"/>
    <w:lvl w:ilvl="0" w:tplc="58BC8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7574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CE7DA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E6E5CBD"/>
    <w:multiLevelType w:val="hybridMultilevel"/>
    <w:tmpl w:val="A27AA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12325"/>
    <w:multiLevelType w:val="hybridMultilevel"/>
    <w:tmpl w:val="0F7E90CA"/>
    <w:lvl w:ilvl="0" w:tplc="26DAE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4D76EC"/>
    <w:multiLevelType w:val="hybridMultilevel"/>
    <w:tmpl w:val="290279E6"/>
    <w:lvl w:ilvl="0" w:tplc="576AF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9119E"/>
    <w:multiLevelType w:val="hybridMultilevel"/>
    <w:tmpl w:val="F0D01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65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F4463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4582F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6AC7A08"/>
    <w:multiLevelType w:val="hybridMultilevel"/>
    <w:tmpl w:val="50CE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827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A141D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A4A47BC"/>
    <w:multiLevelType w:val="singleLevel"/>
    <w:tmpl w:val="6FA443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53287C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5B410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81E1BE1"/>
    <w:multiLevelType w:val="hybridMultilevel"/>
    <w:tmpl w:val="6A466CCA"/>
    <w:lvl w:ilvl="0" w:tplc="358468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A79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F734C14"/>
    <w:multiLevelType w:val="hybridMultilevel"/>
    <w:tmpl w:val="6A744B00"/>
    <w:lvl w:ilvl="0" w:tplc="CA70C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465E9E"/>
    <w:multiLevelType w:val="hybridMultilevel"/>
    <w:tmpl w:val="0D34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032A76"/>
    <w:multiLevelType w:val="hybridMultilevel"/>
    <w:tmpl w:val="28DCC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0"/>
  </w:num>
  <w:num w:numId="4">
    <w:abstractNumId w:val="6"/>
  </w:num>
  <w:num w:numId="5">
    <w:abstractNumId w:val="17"/>
  </w:num>
  <w:num w:numId="6">
    <w:abstractNumId w:val="20"/>
  </w:num>
  <w:num w:numId="7">
    <w:abstractNumId w:val="16"/>
  </w:num>
  <w:num w:numId="8">
    <w:abstractNumId w:val="1"/>
  </w:num>
  <w:num w:numId="9">
    <w:abstractNumId w:val="19"/>
  </w:num>
  <w:num w:numId="10">
    <w:abstractNumId w:val="9"/>
  </w:num>
  <w:num w:numId="11">
    <w:abstractNumId w:val="2"/>
  </w:num>
  <w:num w:numId="12">
    <w:abstractNumId w:val="15"/>
  </w:num>
  <w:num w:numId="13">
    <w:abstractNumId w:val="25"/>
  </w:num>
  <w:num w:numId="14">
    <w:abstractNumId w:val="23"/>
  </w:num>
  <w:num w:numId="15">
    <w:abstractNumId w:val="22"/>
  </w:num>
  <w:num w:numId="16">
    <w:abstractNumId w:val="5"/>
  </w:num>
  <w:num w:numId="17">
    <w:abstractNumId w:val="0"/>
  </w:num>
  <w:num w:numId="18">
    <w:abstractNumId w:val="28"/>
  </w:num>
  <w:num w:numId="19">
    <w:abstractNumId w:val="26"/>
  </w:num>
  <w:num w:numId="20">
    <w:abstractNumId w:val="18"/>
  </w:num>
  <w:num w:numId="21">
    <w:abstractNumId w:val="14"/>
  </w:num>
  <w:num w:numId="22">
    <w:abstractNumId w:val="11"/>
  </w:num>
  <w:num w:numId="23">
    <w:abstractNumId w:val="24"/>
  </w:num>
  <w:num w:numId="24">
    <w:abstractNumId w:val="7"/>
  </w:num>
  <w:num w:numId="25">
    <w:abstractNumId w:val="27"/>
  </w:num>
  <w:num w:numId="26">
    <w:abstractNumId w:val="8"/>
  </w:num>
  <w:num w:numId="27">
    <w:abstractNumId w:val="4"/>
  </w:num>
  <w:num w:numId="28">
    <w:abstractNumId w:val="1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05"/>
    <w:rsid w:val="00001206"/>
    <w:rsid w:val="00002C1E"/>
    <w:rsid w:val="00002C9A"/>
    <w:rsid w:val="000049E6"/>
    <w:rsid w:val="00004F0C"/>
    <w:rsid w:val="00005398"/>
    <w:rsid w:val="000058F1"/>
    <w:rsid w:val="00010E0E"/>
    <w:rsid w:val="000112AC"/>
    <w:rsid w:val="00011411"/>
    <w:rsid w:val="00011741"/>
    <w:rsid w:val="00013319"/>
    <w:rsid w:val="00013449"/>
    <w:rsid w:val="00022303"/>
    <w:rsid w:val="00027784"/>
    <w:rsid w:val="00031CEF"/>
    <w:rsid w:val="00032B96"/>
    <w:rsid w:val="00037C83"/>
    <w:rsid w:val="00037F75"/>
    <w:rsid w:val="00037F7A"/>
    <w:rsid w:val="00040286"/>
    <w:rsid w:val="00042A9A"/>
    <w:rsid w:val="000435F1"/>
    <w:rsid w:val="00043B33"/>
    <w:rsid w:val="0004514B"/>
    <w:rsid w:val="00045276"/>
    <w:rsid w:val="00052F1C"/>
    <w:rsid w:val="00053555"/>
    <w:rsid w:val="00053988"/>
    <w:rsid w:val="0005446C"/>
    <w:rsid w:val="000567DD"/>
    <w:rsid w:val="00057479"/>
    <w:rsid w:val="00057820"/>
    <w:rsid w:val="00060825"/>
    <w:rsid w:val="000616A8"/>
    <w:rsid w:val="00061D09"/>
    <w:rsid w:val="00062411"/>
    <w:rsid w:val="000648A1"/>
    <w:rsid w:val="00067727"/>
    <w:rsid w:val="0007419F"/>
    <w:rsid w:val="00074576"/>
    <w:rsid w:val="00074A58"/>
    <w:rsid w:val="00076467"/>
    <w:rsid w:val="000770BA"/>
    <w:rsid w:val="000774F4"/>
    <w:rsid w:val="00077C94"/>
    <w:rsid w:val="000800D7"/>
    <w:rsid w:val="00080988"/>
    <w:rsid w:val="00080ED9"/>
    <w:rsid w:val="00082CFF"/>
    <w:rsid w:val="00086CDC"/>
    <w:rsid w:val="00086F40"/>
    <w:rsid w:val="00090AC8"/>
    <w:rsid w:val="00091517"/>
    <w:rsid w:val="00091FCA"/>
    <w:rsid w:val="0009283C"/>
    <w:rsid w:val="00093D3C"/>
    <w:rsid w:val="00094BFB"/>
    <w:rsid w:val="000976FA"/>
    <w:rsid w:val="000A0D0E"/>
    <w:rsid w:val="000A1803"/>
    <w:rsid w:val="000A1E52"/>
    <w:rsid w:val="000A223D"/>
    <w:rsid w:val="000A36CC"/>
    <w:rsid w:val="000A59B1"/>
    <w:rsid w:val="000A67BC"/>
    <w:rsid w:val="000A6A86"/>
    <w:rsid w:val="000A6F68"/>
    <w:rsid w:val="000B0764"/>
    <w:rsid w:val="000B0A75"/>
    <w:rsid w:val="000B0F88"/>
    <w:rsid w:val="000B15C6"/>
    <w:rsid w:val="000B2576"/>
    <w:rsid w:val="000B3EB4"/>
    <w:rsid w:val="000B5091"/>
    <w:rsid w:val="000C2BEF"/>
    <w:rsid w:val="000C4350"/>
    <w:rsid w:val="000C59BF"/>
    <w:rsid w:val="000C7B97"/>
    <w:rsid w:val="000D1FDF"/>
    <w:rsid w:val="000D23F0"/>
    <w:rsid w:val="000D3BE3"/>
    <w:rsid w:val="000D4C16"/>
    <w:rsid w:val="000D6EE9"/>
    <w:rsid w:val="000E00D9"/>
    <w:rsid w:val="000E1340"/>
    <w:rsid w:val="000E314A"/>
    <w:rsid w:val="000E66B9"/>
    <w:rsid w:val="000E6C97"/>
    <w:rsid w:val="000E78C5"/>
    <w:rsid w:val="000F0099"/>
    <w:rsid w:val="000F1169"/>
    <w:rsid w:val="000F193F"/>
    <w:rsid w:val="000F3E46"/>
    <w:rsid w:val="000F49FE"/>
    <w:rsid w:val="000F50D5"/>
    <w:rsid w:val="000F567B"/>
    <w:rsid w:val="000F6365"/>
    <w:rsid w:val="000F7461"/>
    <w:rsid w:val="000F750F"/>
    <w:rsid w:val="00102674"/>
    <w:rsid w:val="00102D3F"/>
    <w:rsid w:val="00103E42"/>
    <w:rsid w:val="001066E1"/>
    <w:rsid w:val="001067A0"/>
    <w:rsid w:val="00107968"/>
    <w:rsid w:val="00107CF9"/>
    <w:rsid w:val="00112698"/>
    <w:rsid w:val="001126A0"/>
    <w:rsid w:val="00113A9A"/>
    <w:rsid w:val="00113E48"/>
    <w:rsid w:val="00120C59"/>
    <w:rsid w:val="00121241"/>
    <w:rsid w:val="0012246F"/>
    <w:rsid w:val="001239CE"/>
    <w:rsid w:val="00124564"/>
    <w:rsid w:val="00125DA1"/>
    <w:rsid w:val="00126EE2"/>
    <w:rsid w:val="00130505"/>
    <w:rsid w:val="0013085D"/>
    <w:rsid w:val="00131234"/>
    <w:rsid w:val="00132437"/>
    <w:rsid w:val="001324E8"/>
    <w:rsid w:val="00132FA8"/>
    <w:rsid w:val="00136FA8"/>
    <w:rsid w:val="00140117"/>
    <w:rsid w:val="00141056"/>
    <w:rsid w:val="00141CBA"/>
    <w:rsid w:val="00143573"/>
    <w:rsid w:val="00144FEF"/>
    <w:rsid w:val="00150784"/>
    <w:rsid w:val="00150FFA"/>
    <w:rsid w:val="001512E1"/>
    <w:rsid w:val="00151AD4"/>
    <w:rsid w:val="00151B78"/>
    <w:rsid w:val="00151BD6"/>
    <w:rsid w:val="00152613"/>
    <w:rsid w:val="00153881"/>
    <w:rsid w:val="00153AA2"/>
    <w:rsid w:val="00154E65"/>
    <w:rsid w:val="00155EA3"/>
    <w:rsid w:val="00157E32"/>
    <w:rsid w:val="001606BE"/>
    <w:rsid w:val="00160AD8"/>
    <w:rsid w:val="00161A1F"/>
    <w:rsid w:val="00162952"/>
    <w:rsid w:val="00162A6D"/>
    <w:rsid w:val="001636DD"/>
    <w:rsid w:val="001645A1"/>
    <w:rsid w:val="00165233"/>
    <w:rsid w:val="0016657F"/>
    <w:rsid w:val="0016697C"/>
    <w:rsid w:val="00167698"/>
    <w:rsid w:val="001720F5"/>
    <w:rsid w:val="00172522"/>
    <w:rsid w:val="00172681"/>
    <w:rsid w:val="00172AEE"/>
    <w:rsid w:val="00173111"/>
    <w:rsid w:val="00173B77"/>
    <w:rsid w:val="00177ED9"/>
    <w:rsid w:val="0018095C"/>
    <w:rsid w:val="00184131"/>
    <w:rsid w:val="00185344"/>
    <w:rsid w:val="00186379"/>
    <w:rsid w:val="0018684F"/>
    <w:rsid w:val="00187ADF"/>
    <w:rsid w:val="00187FE7"/>
    <w:rsid w:val="0019092C"/>
    <w:rsid w:val="00190B88"/>
    <w:rsid w:val="00190C52"/>
    <w:rsid w:val="00190D6B"/>
    <w:rsid w:val="0019455C"/>
    <w:rsid w:val="0019767F"/>
    <w:rsid w:val="00197AE9"/>
    <w:rsid w:val="001A260B"/>
    <w:rsid w:val="001A2B0B"/>
    <w:rsid w:val="001A2B96"/>
    <w:rsid w:val="001A303E"/>
    <w:rsid w:val="001A4E63"/>
    <w:rsid w:val="001A51E1"/>
    <w:rsid w:val="001A5634"/>
    <w:rsid w:val="001A609B"/>
    <w:rsid w:val="001A70C6"/>
    <w:rsid w:val="001B0BB9"/>
    <w:rsid w:val="001B171C"/>
    <w:rsid w:val="001B1BCC"/>
    <w:rsid w:val="001B2BEA"/>
    <w:rsid w:val="001B3EB7"/>
    <w:rsid w:val="001B3ECF"/>
    <w:rsid w:val="001B4694"/>
    <w:rsid w:val="001B48F6"/>
    <w:rsid w:val="001B67C6"/>
    <w:rsid w:val="001B71B8"/>
    <w:rsid w:val="001B7DC6"/>
    <w:rsid w:val="001B7DF9"/>
    <w:rsid w:val="001C1889"/>
    <w:rsid w:val="001C2D6B"/>
    <w:rsid w:val="001C3D31"/>
    <w:rsid w:val="001C45CF"/>
    <w:rsid w:val="001C48BC"/>
    <w:rsid w:val="001C655D"/>
    <w:rsid w:val="001D1C1A"/>
    <w:rsid w:val="001D2B0E"/>
    <w:rsid w:val="001D3A1D"/>
    <w:rsid w:val="001D6780"/>
    <w:rsid w:val="001E031F"/>
    <w:rsid w:val="001E0FD3"/>
    <w:rsid w:val="001E2C2F"/>
    <w:rsid w:val="001E7B11"/>
    <w:rsid w:val="001F33CC"/>
    <w:rsid w:val="002022AD"/>
    <w:rsid w:val="0020405A"/>
    <w:rsid w:val="00205462"/>
    <w:rsid w:val="00206D99"/>
    <w:rsid w:val="00207A90"/>
    <w:rsid w:val="00210BAD"/>
    <w:rsid w:val="00211F6B"/>
    <w:rsid w:val="00213473"/>
    <w:rsid w:val="002142E4"/>
    <w:rsid w:val="00214D3C"/>
    <w:rsid w:val="0022073B"/>
    <w:rsid w:val="002219FD"/>
    <w:rsid w:val="00221F4D"/>
    <w:rsid w:val="00224F4F"/>
    <w:rsid w:val="00227C79"/>
    <w:rsid w:val="00227CE8"/>
    <w:rsid w:val="00230357"/>
    <w:rsid w:val="00233564"/>
    <w:rsid w:val="00233952"/>
    <w:rsid w:val="00233B87"/>
    <w:rsid w:val="00234087"/>
    <w:rsid w:val="00234516"/>
    <w:rsid w:val="00234BD5"/>
    <w:rsid w:val="00240705"/>
    <w:rsid w:val="00242AA8"/>
    <w:rsid w:val="00242E89"/>
    <w:rsid w:val="00245737"/>
    <w:rsid w:val="00245E5D"/>
    <w:rsid w:val="00250670"/>
    <w:rsid w:val="00251B1F"/>
    <w:rsid w:val="00251D1B"/>
    <w:rsid w:val="00252D76"/>
    <w:rsid w:val="0025547D"/>
    <w:rsid w:val="00257805"/>
    <w:rsid w:val="00257A0A"/>
    <w:rsid w:val="00261918"/>
    <w:rsid w:val="00265819"/>
    <w:rsid w:val="002660E6"/>
    <w:rsid w:val="0026700A"/>
    <w:rsid w:val="00267B51"/>
    <w:rsid w:val="002708CB"/>
    <w:rsid w:val="002708F0"/>
    <w:rsid w:val="00270C38"/>
    <w:rsid w:val="0027179D"/>
    <w:rsid w:val="0027186E"/>
    <w:rsid w:val="00272855"/>
    <w:rsid w:val="0027362A"/>
    <w:rsid w:val="00273980"/>
    <w:rsid w:val="00275128"/>
    <w:rsid w:val="0027631F"/>
    <w:rsid w:val="00277DA5"/>
    <w:rsid w:val="00282C11"/>
    <w:rsid w:val="00283AD1"/>
    <w:rsid w:val="0028455B"/>
    <w:rsid w:val="00285974"/>
    <w:rsid w:val="002870DF"/>
    <w:rsid w:val="0029497F"/>
    <w:rsid w:val="00295FE5"/>
    <w:rsid w:val="002A1174"/>
    <w:rsid w:val="002A1C69"/>
    <w:rsid w:val="002A1D7B"/>
    <w:rsid w:val="002A2C93"/>
    <w:rsid w:val="002A3188"/>
    <w:rsid w:val="002A38F4"/>
    <w:rsid w:val="002A3FD7"/>
    <w:rsid w:val="002A5910"/>
    <w:rsid w:val="002A5CB7"/>
    <w:rsid w:val="002A7337"/>
    <w:rsid w:val="002A76E1"/>
    <w:rsid w:val="002A7EB0"/>
    <w:rsid w:val="002B3BB3"/>
    <w:rsid w:val="002C09C7"/>
    <w:rsid w:val="002C1B96"/>
    <w:rsid w:val="002C20F4"/>
    <w:rsid w:val="002C2C26"/>
    <w:rsid w:val="002C3161"/>
    <w:rsid w:val="002C3371"/>
    <w:rsid w:val="002C783F"/>
    <w:rsid w:val="002C7AF9"/>
    <w:rsid w:val="002D37A8"/>
    <w:rsid w:val="002D4E21"/>
    <w:rsid w:val="002D5DD4"/>
    <w:rsid w:val="002E08C6"/>
    <w:rsid w:val="002E0B79"/>
    <w:rsid w:val="002E4800"/>
    <w:rsid w:val="002E5437"/>
    <w:rsid w:val="002E6953"/>
    <w:rsid w:val="002E7449"/>
    <w:rsid w:val="002F09A6"/>
    <w:rsid w:val="002F34D9"/>
    <w:rsid w:val="002F3BD5"/>
    <w:rsid w:val="003000DF"/>
    <w:rsid w:val="003001C5"/>
    <w:rsid w:val="00300A00"/>
    <w:rsid w:val="003036BF"/>
    <w:rsid w:val="00305F0D"/>
    <w:rsid w:val="00305F6E"/>
    <w:rsid w:val="00311FC0"/>
    <w:rsid w:val="00313DAA"/>
    <w:rsid w:val="00317D62"/>
    <w:rsid w:val="00320322"/>
    <w:rsid w:val="00322E0D"/>
    <w:rsid w:val="00323377"/>
    <w:rsid w:val="003236A3"/>
    <w:rsid w:val="0032392E"/>
    <w:rsid w:val="003246F3"/>
    <w:rsid w:val="003308C2"/>
    <w:rsid w:val="00331A6F"/>
    <w:rsid w:val="00331AF5"/>
    <w:rsid w:val="00333B0D"/>
    <w:rsid w:val="00337F1B"/>
    <w:rsid w:val="00337FC5"/>
    <w:rsid w:val="00340D84"/>
    <w:rsid w:val="003418E3"/>
    <w:rsid w:val="003444A9"/>
    <w:rsid w:val="00344FB3"/>
    <w:rsid w:val="00346059"/>
    <w:rsid w:val="00350FB0"/>
    <w:rsid w:val="00351BA6"/>
    <w:rsid w:val="0035265A"/>
    <w:rsid w:val="00355915"/>
    <w:rsid w:val="00360108"/>
    <w:rsid w:val="0036044C"/>
    <w:rsid w:val="00362FED"/>
    <w:rsid w:val="00363149"/>
    <w:rsid w:val="00367992"/>
    <w:rsid w:val="003709AE"/>
    <w:rsid w:val="00372156"/>
    <w:rsid w:val="003737A2"/>
    <w:rsid w:val="00374E8B"/>
    <w:rsid w:val="00374EAA"/>
    <w:rsid w:val="00376F95"/>
    <w:rsid w:val="00377FB6"/>
    <w:rsid w:val="0038032A"/>
    <w:rsid w:val="0038076D"/>
    <w:rsid w:val="00381614"/>
    <w:rsid w:val="003843A7"/>
    <w:rsid w:val="00385BBE"/>
    <w:rsid w:val="00387390"/>
    <w:rsid w:val="0039031B"/>
    <w:rsid w:val="00394ADF"/>
    <w:rsid w:val="00394BEF"/>
    <w:rsid w:val="003961C3"/>
    <w:rsid w:val="00396897"/>
    <w:rsid w:val="003A0659"/>
    <w:rsid w:val="003A0E50"/>
    <w:rsid w:val="003A0FAA"/>
    <w:rsid w:val="003A1573"/>
    <w:rsid w:val="003A1737"/>
    <w:rsid w:val="003A3EAD"/>
    <w:rsid w:val="003A4F4F"/>
    <w:rsid w:val="003A57EE"/>
    <w:rsid w:val="003A7B65"/>
    <w:rsid w:val="003B0067"/>
    <w:rsid w:val="003B05F8"/>
    <w:rsid w:val="003B645F"/>
    <w:rsid w:val="003B7056"/>
    <w:rsid w:val="003C0641"/>
    <w:rsid w:val="003C0C0C"/>
    <w:rsid w:val="003C2E98"/>
    <w:rsid w:val="003C3993"/>
    <w:rsid w:val="003C3E0E"/>
    <w:rsid w:val="003C5250"/>
    <w:rsid w:val="003C5902"/>
    <w:rsid w:val="003C6407"/>
    <w:rsid w:val="003C78C1"/>
    <w:rsid w:val="003C7942"/>
    <w:rsid w:val="003D16CC"/>
    <w:rsid w:val="003D28CD"/>
    <w:rsid w:val="003D5644"/>
    <w:rsid w:val="003D58B9"/>
    <w:rsid w:val="003D6AC4"/>
    <w:rsid w:val="003D6C4B"/>
    <w:rsid w:val="003E2076"/>
    <w:rsid w:val="003E4061"/>
    <w:rsid w:val="003E5B0F"/>
    <w:rsid w:val="003E5BFF"/>
    <w:rsid w:val="003E652E"/>
    <w:rsid w:val="003E7032"/>
    <w:rsid w:val="003F0205"/>
    <w:rsid w:val="003F0C5C"/>
    <w:rsid w:val="003F0DA7"/>
    <w:rsid w:val="003F29FD"/>
    <w:rsid w:val="003F2A1D"/>
    <w:rsid w:val="003F55BA"/>
    <w:rsid w:val="003F6D16"/>
    <w:rsid w:val="00401F02"/>
    <w:rsid w:val="00402368"/>
    <w:rsid w:val="004034C4"/>
    <w:rsid w:val="00403F70"/>
    <w:rsid w:val="00404FFD"/>
    <w:rsid w:val="00405731"/>
    <w:rsid w:val="00405F9D"/>
    <w:rsid w:val="00406B35"/>
    <w:rsid w:val="00410377"/>
    <w:rsid w:val="00410893"/>
    <w:rsid w:val="00411B68"/>
    <w:rsid w:val="00412B3C"/>
    <w:rsid w:val="004131F3"/>
    <w:rsid w:val="0041418C"/>
    <w:rsid w:val="00414629"/>
    <w:rsid w:val="004149E8"/>
    <w:rsid w:val="004215A0"/>
    <w:rsid w:val="00421CB2"/>
    <w:rsid w:val="00424CB1"/>
    <w:rsid w:val="00424D03"/>
    <w:rsid w:val="00427C12"/>
    <w:rsid w:val="00431E9E"/>
    <w:rsid w:val="0043672D"/>
    <w:rsid w:val="00440B45"/>
    <w:rsid w:val="00442950"/>
    <w:rsid w:val="00443713"/>
    <w:rsid w:val="00444125"/>
    <w:rsid w:val="0044485A"/>
    <w:rsid w:val="00444E77"/>
    <w:rsid w:val="0044524C"/>
    <w:rsid w:val="0044644E"/>
    <w:rsid w:val="004476B8"/>
    <w:rsid w:val="00447C0D"/>
    <w:rsid w:val="00447D20"/>
    <w:rsid w:val="00447FF5"/>
    <w:rsid w:val="00451F36"/>
    <w:rsid w:val="0046040A"/>
    <w:rsid w:val="00466552"/>
    <w:rsid w:val="00471805"/>
    <w:rsid w:val="00472885"/>
    <w:rsid w:val="00475723"/>
    <w:rsid w:val="00476B95"/>
    <w:rsid w:val="00480BC8"/>
    <w:rsid w:val="00480BDF"/>
    <w:rsid w:val="004819AF"/>
    <w:rsid w:val="00485A8D"/>
    <w:rsid w:val="00490196"/>
    <w:rsid w:val="004923C9"/>
    <w:rsid w:val="004944CF"/>
    <w:rsid w:val="004944F4"/>
    <w:rsid w:val="004951D9"/>
    <w:rsid w:val="004953CC"/>
    <w:rsid w:val="00495703"/>
    <w:rsid w:val="004A298E"/>
    <w:rsid w:val="004A42DB"/>
    <w:rsid w:val="004A635F"/>
    <w:rsid w:val="004A682C"/>
    <w:rsid w:val="004A6CDD"/>
    <w:rsid w:val="004B2E25"/>
    <w:rsid w:val="004B3E59"/>
    <w:rsid w:val="004B3E71"/>
    <w:rsid w:val="004B702C"/>
    <w:rsid w:val="004C0302"/>
    <w:rsid w:val="004C08CB"/>
    <w:rsid w:val="004C24BD"/>
    <w:rsid w:val="004C2639"/>
    <w:rsid w:val="004C5500"/>
    <w:rsid w:val="004D3626"/>
    <w:rsid w:val="004D3B3C"/>
    <w:rsid w:val="004D5AAE"/>
    <w:rsid w:val="004D5F74"/>
    <w:rsid w:val="004E0442"/>
    <w:rsid w:val="004E1018"/>
    <w:rsid w:val="004E1B19"/>
    <w:rsid w:val="004E2257"/>
    <w:rsid w:val="004E3839"/>
    <w:rsid w:val="004E481E"/>
    <w:rsid w:val="004E4EFA"/>
    <w:rsid w:val="004E658E"/>
    <w:rsid w:val="004F30B0"/>
    <w:rsid w:val="004F56E9"/>
    <w:rsid w:val="004F5E98"/>
    <w:rsid w:val="0050226A"/>
    <w:rsid w:val="00502378"/>
    <w:rsid w:val="005031A7"/>
    <w:rsid w:val="005031FB"/>
    <w:rsid w:val="005033C8"/>
    <w:rsid w:val="005036D7"/>
    <w:rsid w:val="00504E27"/>
    <w:rsid w:val="005057CD"/>
    <w:rsid w:val="00505ADE"/>
    <w:rsid w:val="00506C31"/>
    <w:rsid w:val="00507DBA"/>
    <w:rsid w:val="00510860"/>
    <w:rsid w:val="00510B54"/>
    <w:rsid w:val="005114FC"/>
    <w:rsid w:val="00512AE3"/>
    <w:rsid w:val="00512D3D"/>
    <w:rsid w:val="00512F1E"/>
    <w:rsid w:val="00515A25"/>
    <w:rsid w:val="005174DD"/>
    <w:rsid w:val="00520687"/>
    <w:rsid w:val="005207D3"/>
    <w:rsid w:val="00520915"/>
    <w:rsid w:val="00520EE9"/>
    <w:rsid w:val="00521EF3"/>
    <w:rsid w:val="00522565"/>
    <w:rsid w:val="005253BC"/>
    <w:rsid w:val="00525E52"/>
    <w:rsid w:val="00526215"/>
    <w:rsid w:val="00526B22"/>
    <w:rsid w:val="00530D46"/>
    <w:rsid w:val="00532FF1"/>
    <w:rsid w:val="005334D0"/>
    <w:rsid w:val="00533F62"/>
    <w:rsid w:val="00534FF7"/>
    <w:rsid w:val="005351E8"/>
    <w:rsid w:val="00536BFA"/>
    <w:rsid w:val="00537390"/>
    <w:rsid w:val="005443F9"/>
    <w:rsid w:val="00546400"/>
    <w:rsid w:val="00546E54"/>
    <w:rsid w:val="005529EF"/>
    <w:rsid w:val="0055497B"/>
    <w:rsid w:val="00554FC9"/>
    <w:rsid w:val="005559D1"/>
    <w:rsid w:val="005565CA"/>
    <w:rsid w:val="00563D70"/>
    <w:rsid w:val="005662D6"/>
    <w:rsid w:val="00572021"/>
    <w:rsid w:val="00572114"/>
    <w:rsid w:val="0057409B"/>
    <w:rsid w:val="00575350"/>
    <w:rsid w:val="005756A3"/>
    <w:rsid w:val="00581FFE"/>
    <w:rsid w:val="00582AFE"/>
    <w:rsid w:val="00584061"/>
    <w:rsid w:val="005915ED"/>
    <w:rsid w:val="0059253B"/>
    <w:rsid w:val="00593357"/>
    <w:rsid w:val="00596BE8"/>
    <w:rsid w:val="005A0E21"/>
    <w:rsid w:val="005A1077"/>
    <w:rsid w:val="005A40F5"/>
    <w:rsid w:val="005A5F70"/>
    <w:rsid w:val="005A622B"/>
    <w:rsid w:val="005B0909"/>
    <w:rsid w:val="005B27FF"/>
    <w:rsid w:val="005B4107"/>
    <w:rsid w:val="005B6573"/>
    <w:rsid w:val="005B6E91"/>
    <w:rsid w:val="005C23C3"/>
    <w:rsid w:val="005C4731"/>
    <w:rsid w:val="005C482C"/>
    <w:rsid w:val="005C4D6D"/>
    <w:rsid w:val="005C52A4"/>
    <w:rsid w:val="005C7971"/>
    <w:rsid w:val="005D0579"/>
    <w:rsid w:val="005D0E24"/>
    <w:rsid w:val="005D159D"/>
    <w:rsid w:val="005D1696"/>
    <w:rsid w:val="005D1785"/>
    <w:rsid w:val="005D2643"/>
    <w:rsid w:val="005D451B"/>
    <w:rsid w:val="005D552D"/>
    <w:rsid w:val="005D7B18"/>
    <w:rsid w:val="005E01E7"/>
    <w:rsid w:val="005E371F"/>
    <w:rsid w:val="005E3E6B"/>
    <w:rsid w:val="005E5752"/>
    <w:rsid w:val="005F240C"/>
    <w:rsid w:val="005F481F"/>
    <w:rsid w:val="005F4855"/>
    <w:rsid w:val="005F5580"/>
    <w:rsid w:val="005F5EFE"/>
    <w:rsid w:val="005F649B"/>
    <w:rsid w:val="0060015F"/>
    <w:rsid w:val="006008D7"/>
    <w:rsid w:val="00601E77"/>
    <w:rsid w:val="0061028B"/>
    <w:rsid w:val="00612900"/>
    <w:rsid w:val="006129CC"/>
    <w:rsid w:val="00616079"/>
    <w:rsid w:val="00616568"/>
    <w:rsid w:val="00616DB2"/>
    <w:rsid w:val="006225FC"/>
    <w:rsid w:val="00622DDE"/>
    <w:rsid w:val="00623AE3"/>
    <w:rsid w:val="00626E69"/>
    <w:rsid w:val="006312AB"/>
    <w:rsid w:val="00632064"/>
    <w:rsid w:val="00634420"/>
    <w:rsid w:val="00634C8B"/>
    <w:rsid w:val="00635F2E"/>
    <w:rsid w:val="00636060"/>
    <w:rsid w:val="00640E9F"/>
    <w:rsid w:val="00642333"/>
    <w:rsid w:val="00642CA6"/>
    <w:rsid w:val="00643806"/>
    <w:rsid w:val="0064527F"/>
    <w:rsid w:val="00645743"/>
    <w:rsid w:val="006514DA"/>
    <w:rsid w:val="00654665"/>
    <w:rsid w:val="006561DD"/>
    <w:rsid w:val="00656ECE"/>
    <w:rsid w:val="006574E6"/>
    <w:rsid w:val="00657B5D"/>
    <w:rsid w:val="00660157"/>
    <w:rsid w:val="006612BF"/>
    <w:rsid w:val="00661531"/>
    <w:rsid w:val="0066158B"/>
    <w:rsid w:val="00661B51"/>
    <w:rsid w:val="00662C63"/>
    <w:rsid w:val="00662E4C"/>
    <w:rsid w:val="00663298"/>
    <w:rsid w:val="006632BB"/>
    <w:rsid w:val="006651FF"/>
    <w:rsid w:val="00665DD7"/>
    <w:rsid w:val="00666C36"/>
    <w:rsid w:val="00666E2C"/>
    <w:rsid w:val="00672539"/>
    <w:rsid w:val="00673506"/>
    <w:rsid w:val="00675111"/>
    <w:rsid w:val="00675C40"/>
    <w:rsid w:val="0068046A"/>
    <w:rsid w:val="0068167E"/>
    <w:rsid w:val="00683B77"/>
    <w:rsid w:val="006873F6"/>
    <w:rsid w:val="00691764"/>
    <w:rsid w:val="00695020"/>
    <w:rsid w:val="006959E3"/>
    <w:rsid w:val="00695C53"/>
    <w:rsid w:val="006A01BA"/>
    <w:rsid w:val="006A0538"/>
    <w:rsid w:val="006A25B7"/>
    <w:rsid w:val="006A26A4"/>
    <w:rsid w:val="006A353E"/>
    <w:rsid w:val="006A6431"/>
    <w:rsid w:val="006B0668"/>
    <w:rsid w:val="006B0673"/>
    <w:rsid w:val="006B094B"/>
    <w:rsid w:val="006B0B72"/>
    <w:rsid w:val="006B123C"/>
    <w:rsid w:val="006B1C0A"/>
    <w:rsid w:val="006B29D7"/>
    <w:rsid w:val="006B3D73"/>
    <w:rsid w:val="006B4B4C"/>
    <w:rsid w:val="006B64B1"/>
    <w:rsid w:val="006C0143"/>
    <w:rsid w:val="006C070F"/>
    <w:rsid w:val="006C10D4"/>
    <w:rsid w:val="006C2ED1"/>
    <w:rsid w:val="006C319D"/>
    <w:rsid w:val="006C370B"/>
    <w:rsid w:val="006C38B6"/>
    <w:rsid w:val="006C3F97"/>
    <w:rsid w:val="006C47FF"/>
    <w:rsid w:val="006C53BE"/>
    <w:rsid w:val="006C5EC0"/>
    <w:rsid w:val="006C6165"/>
    <w:rsid w:val="006D3F3D"/>
    <w:rsid w:val="006D5097"/>
    <w:rsid w:val="006D6FBF"/>
    <w:rsid w:val="006D7F42"/>
    <w:rsid w:val="006E4DF0"/>
    <w:rsid w:val="006F1B2E"/>
    <w:rsid w:val="006F2BA6"/>
    <w:rsid w:val="006F3955"/>
    <w:rsid w:val="006F3EA4"/>
    <w:rsid w:val="006F4E06"/>
    <w:rsid w:val="006F5773"/>
    <w:rsid w:val="00700145"/>
    <w:rsid w:val="00700BAF"/>
    <w:rsid w:val="00700CD2"/>
    <w:rsid w:val="00702919"/>
    <w:rsid w:val="00703519"/>
    <w:rsid w:val="0070388D"/>
    <w:rsid w:val="00705C5F"/>
    <w:rsid w:val="00707A40"/>
    <w:rsid w:val="0071002D"/>
    <w:rsid w:val="0071012B"/>
    <w:rsid w:val="00711BEF"/>
    <w:rsid w:val="00712888"/>
    <w:rsid w:val="007128A3"/>
    <w:rsid w:val="00713475"/>
    <w:rsid w:val="00714FCE"/>
    <w:rsid w:val="0071589D"/>
    <w:rsid w:val="00716A89"/>
    <w:rsid w:val="00720BE9"/>
    <w:rsid w:val="00724631"/>
    <w:rsid w:val="00725B42"/>
    <w:rsid w:val="007266F0"/>
    <w:rsid w:val="007269C7"/>
    <w:rsid w:val="007274F4"/>
    <w:rsid w:val="0073068E"/>
    <w:rsid w:val="00730A08"/>
    <w:rsid w:val="00733D83"/>
    <w:rsid w:val="0073490B"/>
    <w:rsid w:val="007349A4"/>
    <w:rsid w:val="007376D1"/>
    <w:rsid w:val="0073770A"/>
    <w:rsid w:val="00743A0C"/>
    <w:rsid w:val="00745399"/>
    <w:rsid w:val="00745680"/>
    <w:rsid w:val="00745713"/>
    <w:rsid w:val="0074641F"/>
    <w:rsid w:val="00746631"/>
    <w:rsid w:val="00750136"/>
    <w:rsid w:val="007508F5"/>
    <w:rsid w:val="00751CBE"/>
    <w:rsid w:val="00752229"/>
    <w:rsid w:val="007523F4"/>
    <w:rsid w:val="00753B6A"/>
    <w:rsid w:val="0075491D"/>
    <w:rsid w:val="007579F7"/>
    <w:rsid w:val="007624DA"/>
    <w:rsid w:val="0076330C"/>
    <w:rsid w:val="0076509B"/>
    <w:rsid w:val="00765ED3"/>
    <w:rsid w:val="00767733"/>
    <w:rsid w:val="00770193"/>
    <w:rsid w:val="007707E3"/>
    <w:rsid w:val="007766B3"/>
    <w:rsid w:val="0077779F"/>
    <w:rsid w:val="007818A8"/>
    <w:rsid w:val="00781AE8"/>
    <w:rsid w:val="007836CA"/>
    <w:rsid w:val="0078422A"/>
    <w:rsid w:val="007867E9"/>
    <w:rsid w:val="007868F9"/>
    <w:rsid w:val="007903A3"/>
    <w:rsid w:val="007941B1"/>
    <w:rsid w:val="007944BF"/>
    <w:rsid w:val="00797422"/>
    <w:rsid w:val="007A0103"/>
    <w:rsid w:val="007A0CEA"/>
    <w:rsid w:val="007A0E41"/>
    <w:rsid w:val="007A0FEB"/>
    <w:rsid w:val="007A2870"/>
    <w:rsid w:val="007A33ED"/>
    <w:rsid w:val="007A3B35"/>
    <w:rsid w:val="007A3DAC"/>
    <w:rsid w:val="007A4A82"/>
    <w:rsid w:val="007A5078"/>
    <w:rsid w:val="007A6875"/>
    <w:rsid w:val="007A7E78"/>
    <w:rsid w:val="007B1289"/>
    <w:rsid w:val="007B187A"/>
    <w:rsid w:val="007B2919"/>
    <w:rsid w:val="007B3A60"/>
    <w:rsid w:val="007B4ED0"/>
    <w:rsid w:val="007B537B"/>
    <w:rsid w:val="007B5BCE"/>
    <w:rsid w:val="007B68A5"/>
    <w:rsid w:val="007C395B"/>
    <w:rsid w:val="007D18D8"/>
    <w:rsid w:val="007D36B0"/>
    <w:rsid w:val="007E19EF"/>
    <w:rsid w:val="007E30CF"/>
    <w:rsid w:val="007E428F"/>
    <w:rsid w:val="007E5A74"/>
    <w:rsid w:val="007E5D8D"/>
    <w:rsid w:val="007E6599"/>
    <w:rsid w:val="007E7A71"/>
    <w:rsid w:val="007F001F"/>
    <w:rsid w:val="007F0DB3"/>
    <w:rsid w:val="007F1BAD"/>
    <w:rsid w:val="007F1C06"/>
    <w:rsid w:val="007F41B4"/>
    <w:rsid w:val="007F4615"/>
    <w:rsid w:val="007F4C4E"/>
    <w:rsid w:val="007F5619"/>
    <w:rsid w:val="007F7E5B"/>
    <w:rsid w:val="0080000E"/>
    <w:rsid w:val="00800C0B"/>
    <w:rsid w:val="00801238"/>
    <w:rsid w:val="00805A99"/>
    <w:rsid w:val="008071DA"/>
    <w:rsid w:val="00807451"/>
    <w:rsid w:val="0081050E"/>
    <w:rsid w:val="008121AB"/>
    <w:rsid w:val="00813838"/>
    <w:rsid w:val="00813C92"/>
    <w:rsid w:val="00813FF4"/>
    <w:rsid w:val="0081512D"/>
    <w:rsid w:val="0081733D"/>
    <w:rsid w:val="008174AF"/>
    <w:rsid w:val="008175EA"/>
    <w:rsid w:val="00820A5F"/>
    <w:rsid w:val="00821BEA"/>
    <w:rsid w:val="00821E8B"/>
    <w:rsid w:val="008237C5"/>
    <w:rsid w:val="00824494"/>
    <w:rsid w:val="008245F2"/>
    <w:rsid w:val="0082508C"/>
    <w:rsid w:val="00826BD3"/>
    <w:rsid w:val="00826CD1"/>
    <w:rsid w:val="00827EE4"/>
    <w:rsid w:val="00831C86"/>
    <w:rsid w:val="008320D2"/>
    <w:rsid w:val="008336CC"/>
    <w:rsid w:val="008347DA"/>
    <w:rsid w:val="0083796A"/>
    <w:rsid w:val="00840718"/>
    <w:rsid w:val="008418FA"/>
    <w:rsid w:val="0084196E"/>
    <w:rsid w:val="00851EBE"/>
    <w:rsid w:val="008526A8"/>
    <w:rsid w:val="00852B89"/>
    <w:rsid w:val="0085462F"/>
    <w:rsid w:val="008551EA"/>
    <w:rsid w:val="00860846"/>
    <w:rsid w:val="00860B5D"/>
    <w:rsid w:val="00861741"/>
    <w:rsid w:val="0086373F"/>
    <w:rsid w:val="00863C0C"/>
    <w:rsid w:val="0086453A"/>
    <w:rsid w:val="00870A24"/>
    <w:rsid w:val="00872DA5"/>
    <w:rsid w:val="008744B7"/>
    <w:rsid w:val="0087628E"/>
    <w:rsid w:val="008768EA"/>
    <w:rsid w:val="00877ACC"/>
    <w:rsid w:val="00882A8D"/>
    <w:rsid w:val="00883290"/>
    <w:rsid w:val="00883A9B"/>
    <w:rsid w:val="008841D4"/>
    <w:rsid w:val="0088436B"/>
    <w:rsid w:val="0088661C"/>
    <w:rsid w:val="0088794F"/>
    <w:rsid w:val="00891CBA"/>
    <w:rsid w:val="00894317"/>
    <w:rsid w:val="0089540F"/>
    <w:rsid w:val="008A01C8"/>
    <w:rsid w:val="008A2204"/>
    <w:rsid w:val="008A2C26"/>
    <w:rsid w:val="008A33A0"/>
    <w:rsid w:val="008A454C"/>
    <w:rsid w:val="008A478E"/>
    <w:rsid w:val="008A6011"/>
    <w:rsid w:val="008B20BA"/>
    <w:rsid w:val="008B2C9A"/>
    <w:rsid w:val="008B55E8"/>
    <w:rsid w:val="008B5AC1"/>
    <w:rsid w:val="008C19AD"/>
    <w:rsid w:val="008C1A44"/>
    <w:rsid w:val="008C3F46"/>
    <w:rsid w:val="008C4799"/>
    <w:rsid w:val="008C4C97"/>
    <w:rsid w:val="008C5FA6"/>
    <w:rsid w:val="008C653E"/>
    <w:rsid w:val="008C76EA"/>
    <w:rsid w:val="008D1158"/>
    <w:rsid w:val="008D13B5"/>
    <w:rsid w:val="008D2B68"/>
    <w:rsid w:val="008D4C36"/>
    <w:rsid w:val="008D53C0"/>
    <w:rsid w:val="008D5A99"/>
    <w:rsid w:val="008E035C"/>
    <w:rsid w:val="008E1947"/>
    <w:rsid w:val="008E301A"/>
    <w:rsid w:val="008E3371"/>
    <w:rsid w:val="008E3519"/>
    <w:rsid w:val="008E7FB4"/>
    <w:rsid w:val="008F1EBF"/>
    <w:rsid w:val="008F297F"/>
    <w:rsid w:val="008F2D49"/>
    <w:rsid w:val="008F2F98"/>
    <w:rsid w:val="008F34AE"/>
    <w:rsid w:val="008F561E"/>
    <w:rsid w:val="008F5699"/>
    <w:rsid w:val="008F5E80"/>
    <w:rsid w:val="00901A9E"/>
    <w:rsid w:val="009056D2"/>
    <w:rsid w:val="00907314"/>
    <w:rsid w:val="00910956"/>
    <w:rsid w:val="00920FDE"/>
    <w:rsid w:val="00921748"/>
    <w:rsid w:val="00923A00"/>
    <w:rsid w:val="00924144"/>
    <w:rsid w:val="009264F0"/>
    <w:rsid w:val="00927CE5"/>
    <w:rsid w:val="0093155C"/>
    <w:rsid w:val="00931954"/>
    <w:rsid w:val="0093264E"/>
    <w:rsid w:val="00936F92"/>
    <w:rsid w:val="009374D9"/>
    <w:rsid w:val="00937BE2"/>
    <w:rsid w:val="00937F7E"/>
    <w:rsid w:val="009442E1"/>
    <w:rsid w:val="00946D36"/>
    <w:rsid w:val="0095119E"/>
    <w:rsid w:val="00952F9B"/>
    <w:rsid w:val="00953326"/>
    <w:rsid w:val="009533CE"/>
    <w:rsid w:val="00955ED8"/>
    <w:rsid w:val="009570F4"/>
    <w:rsid w:val="00961AB0"/>
    <w:rsid w:val="00962E4F"/>
    <w:rsid w:val="00964B92"/>
    <w:rsid w:val="00967D2F"/>
    <w:rsid w:val="0097153C"/>
    <w:rsid w:val="009729B1"/>
    <w:rsid w:val="00975236"/>
    <w:rsid w:val="00977543"/>
    <w:rsid w:val="009812FC"/>
    <w:rsid w:val="009838E1"/>
    <w:rsid w:val="00986080"/>
    <w:rsid w:val="00987C9B"/>
    <w:rsid w:val="00993C4A"/>
    <w:rsid w:val="00994858"/>
    <w:rsid w:val="00994DB8"/>
    <w:rsid w:val="00995635"/>
    <w:rsid w:val="009964BB"/>
    <w:rsid w:val="00996E07"/>
    <w:rsid w:val="009A007A"/>
    <w:rsid w:val="009A0CC9"/>
    <w:rsid w:val="009A1132"/>
    <w:rsid w:val="009A59ED"/>
    <w:rsid w:val="009A5F39"/>
    <w:rsid w:val="009A6F6A"/>
    <w:rsid w:val="009A742C"/>
    <w:rsid w:val="009A785E"/>
    <w:rsid w:val="009A7F33"/>
    <w:rsid w:val="009B0DE2"/>
    <w:rsid w:val="009B24E5"/>
    <w:rsid w:val="009B4491"/>
    <w:rsid w:val="009B61BE"/>
    <w:rsid w:val="009C029F"/>
    <w:rsid w:val="009C0F60"/>
    <w:rsid w:val="009C16CB"/>
    <w:rsid w:val="009C2FDF"/>
    <w:rsid w:val="009C42B9"/>
    <w:rsid w:val="009C4642"/>
    <w:rsid w:val="009C5633"/>
    <w:rsid w:val="009C6311"/>
    <w:rsid w:val="009C778F"/>
    <w:rsid w:val="009D7463"/>
    <w:rsid w:val="009E130B"/>
    <w:rsid w:val="009E2FBD"/>
    <w:rsid w:val="009F011F"/>
    <w:rsid w:val="009F0C66"/>
    <w:rsid w:val="009F2209"/>
    <w:rsid w:val="009F228F"/>
    <w:rsid w:val="009F27A1"/>
    <w:rsid w:val="009F4961"/>
    <w:rsid w:val="00A00738"/>
    <w:rsid w:val="00A00935"/>
    <w:rsid w:val="00A01753"/>
    <w:rsid w:val="00A024B6"/>
    <w:rsid w:val="00A041BD"/>
    <w:rsid w:val="00A04338"/>
    <w:rsid w:val="00A0456F"/>
    <w:rsid w:val="00A06169"/>
    <w:rsid w:val="00A0643C"/>
    <w:rsid w:val="00A06501"/>
    <w:rsid w:val="00A071A6"/>
    <w:rsid w:val="00A10A60"/>
    <w:rsid w:val="00A10DAB"/>
    <w:rsid w:val="00A122CA"/>
    <w:rsid w:val="00A143FC"/>
    <w:rsid w:val="00A155CB"/>
    <w:rsid w:val="00A206EB"/>
    <w:rsid w:val="00A243CE"/>
    <w:rsid w:val="00A2450E"/>
    <w:rsid w:val="00A245ED"/>
    <w:rsid w:val="00A24F0A"/>
    <w:rsid w:val="00A25793"/>
    <w:rsid w:val="00A26884"/>
    <w:rsid w:val="00A30D39"/>
    <w:rsid w:val="00A30F43"/>
    <w:rsid w:val="00A318B8"/>
    <w:rsid w:val="00A31B01"/>
    <w:rsid w:val="00A335EA"/>
    <w:rsid w:val="00A35ECF"/>
    <w:rsid w:val="00A3658C"/>
    <w:rsid w:val="00A36A00"/>
    <w:rsid w:val="00A376B6"/>
    <w:rsid w:val="00A37803"/>
    <w:rsid w:val="00A37EFE"/>
    <w:rsid w:val="00A41768"/>
    <w:rsid w:val="00A428F5"/>
    <w:rsid w:val="00A4295C"/>
    <w:rsid w:val="00A43CBD"/>
    <w:rsid w:val="00A44D56"/>
    <w:rsid w:val="00A44D60"/>
    <w:rsid w:val="00A458B1"/>
    <w:rsid w:val="00A46086"/>
    <w:rsid w:val="00A4666F"/>
    <w:rsid w:val="00A5180A"/>
    <w:rsid w:val="00A52797"/>
    <w:rsid w:val="00A52CC1"/>
    <w:rsid w:val="00A543B6"/>
    <w:rsid w:val="00A55FA3"/>
    <w:rsid w:val="00A620B3"/>
    <w:rsid w:val="00A67486"/>
    <w:rsid w:val="00A676CE"/>
    <w:rsid w:val="00A72E4D"/>
    <w:rsid w:val="00A74202"/>
    <w:rsid w:val="00A744E4"/>
    <w:rsid w:val="00A74831"/>
    <w:rsid w:val="00A74E68"/>
    <w:rsid w:val="00A76358"/>
    <w:rsid w:val="00A808C7"/>
    <w:rsid w:val="00A81CBF"/>
    <w:rsid w:val="00A82865"/>
    <w:rsid w:val="00A83A49"/>
    <w:rsid w:val="00A90424"/>
    <w:rsid w:val="00A90697"/>
    <w:rsid w:val="00A93E0D"/>
    <w:rsid w:val="00A9490F"/>
    <w:rsid w:val="00A94B53"/>
    <w:rsid w:val="00A95971"/>
    <w:rsid w:val="00A971EB"/>
    <w:rsid w:val="00AA16CE"/>
    <w:rsid w:val="00AA21AB"/>
    <w:rsid w:val="00AA3B3F"/>
    <w:rsid w:val="00AA5606"/>
    <w:rsid w:val="00AA69F0"/>
    <w:rsid w:val="00AA793C"/>
    <w:rsid w:val="00AB0001"/>
    <w:rsid w:val="00AB0A88"/>
    <w:rsid w:val="00AB1214"/>
    <w:rsid w:val="00AB1738"/>
    <w:rsid w:val="00AB249A"/>
    <w:rsid w:val="00AB33D2"/>
    <w:rsid w:val="00AB4C20"/>
    <w:rsid w:val="00AB76B8"/>
    <w:rsid w:val="00AB7A40"/>
    <w:rsid w:val="00AC5E00"/>
    <w:rsid w:val="00AC7AA0"/>
    <w:rsid w:val="00AD07FD"/>
    <w:rsid w:val="00AD14D2"/>
    <w:rsid w:val="00AD2231"/>
    <w:rsid w:val="00AD2762"/>
    <w:rsid w:val="00AD3EF5"/>
    <w:rsid w:val="00AE0D5D"/>
    <w:rsid w:val="00AE0EF8"/>
    <w:rsid w:val="00AE66C9"/>
    <w:rsid w:val="00AE69A6"/>
    <w:rsid w:val="00AF1C5E"/>
    <w:rsid w:val="00AF2878"/>
    <w:rsid w:val="00B00B56"/>
    <w:rsid w:val="00B02524"/>
    <w:rsid w:val="00B02765"/>
    <w:rsid w:val="00B03DF7"/>
    <w:rsid w:val="00B05BFA"/>
    <w:rsid w:val="00B07069"/>
    <w:rsid w:val="00B12B32"/>
    <w:rsid w:val="00B13FF1"/>
    <w:rsid w:val="00B14171"/>
    <w:rsid w:val="00B148A3"/>
    <w:rsid w:val="00B1796B"/>
    <w:rsid w:val="00B17A72"/>
    <w:rsid w:val="00B20B43"/>
    <w:rsid w:val="00B20B49"/>
    <w:rsid w:val="00B20CDD"/>
    <w:rsid w:val="00B20DFA"/>
    <w:rsid w:val="00B234DD"/>
    <w:rsid w:val="00B2493E"/>
    <w:rsid w:val="00B25F5F"/>
    <w:rsid w:val="00B2643F"/>
    <w:rsid w:val="00B26470"/>
    <w:rsid w:val="00B26C95"/>
    <w:rsid w:val="00B327F2"/>
    <w:rsid w:val="00B329DC"/>
    <w:rsid w:val="00B3315C"/>
    <w:rsid w:val="00B33810"/>
    <w:rsid w:val="00B34D3F"/>
    <w:rsid w:val="00B42AC5"/>
    <w:rsid w:val="00B434C9"/>
    <w:rsid w:val="00B44D38"/>
    <w:rsid w:val="00B507B4"/>
    <w:rsid w:val="00B5167C"/>
    <w:rsid w:val="00B52F6D"/>
    <w:rsid w:val="00B53A00"/>
    <w:rsid w:val="00B53C05"/>
    <w:rsid w:val="00B5617E"/>
    <w:rsid w:val="00B56DB5"/>
    <w:rsid w:val="00B56E00"/>
    <w:rsid w:val="00B60F20"/>
    <w:rsid w:val="00B62569"/>
    <w:rsid w:val="00B631EC"/>
    <w:rsid w:val="00B63BAC"/>
    <w:rsid w:val="00B64773"/>
    <w:rsid w:val="00B64F00"/>
    <w:rsid w:val="00B73E47"/>
    <w:rsid w:val="00B74E34"/>
    <w:rsid w:val="00B74FAA"/>
    <w:rsid w:val="00B75F10"/>
    <w:rsid w:val="00B77327"/>
    <w:rsid w:val="00B83681"/>
    <w:rsid w:val="00B85A0C"/>
    <w:rsid w:val="00B85FA1"/>
    <w:rsid w:val="00B86241"/>
    <w:rsid w:val="00B87FC9"/>
    <w:rsid w:val="00B92EA1"/>
    <w:rsid w:val="00B931D8"/>
    <w:rsid w:val="00B95FC6"/>
    <w:rsid w:val="00B9674D"/>
    <w:rsid w:val="00B9723C"/>
    <w:rsid w:val="00B97D74"/>
    <w:rsid w:val="00B97E07"/>
    <w:rsid w:val="00BA0C9D"/>
    <w:rsid w:val="00BA327D"/>
    <w:rsid w:val="00BA4216"/>
    <w:rsid w:val="00BA4A84"/>
    <w:rsid w:val="00BA5921"/>
    <w:rsid w:val="00BA5E73"/>
    <w:rsid w:val="00BA7349"/>
    <w:rsid w:val="00BB0E83"/>
    <w:rsid w:val="00BC138D"/>
    <w:rsid w:val="00BD1241"/>
    <w:rsid w:val="00BD4D4B"/>
    <w:rsid w:val="00BD5A13"/>
    <w:rsid w:val="00BE0EFE"/>
    <w:rsid w:val="00BE64B4"/>
    <w:rsid w:val="00BF0192"/>
    <w:rsid w:val="00BF731F"/>
    <w:rsid w:val="00C02CD8"/>
    <w:rsid w:val="00C03F3D"/>
    <w:rsid w:val="00C04C7E"/>
    <w:rsid w:val="00C0570F"/>
    <w:rsid w:val="00C0604C"/>
    <w:rsid w:val="00C063D4"/>
    <w:rsid w:val="00C122F4"/>
    <w:rsid w:val="00C1326D"/>
    <w:rsid w:val="00C14913"/>
    <w:rsid w:val="00C14C7C"/>
    <w:rsid w:val="00C21C3E"/>
    <w:rsid w:val="00C23164"/>
    <w:rsid w:val="00C23E03"/>
    <w:rsid w:val="00C241C7"/>
    <w:rsid w:val="00C24D7D"/>
    <w:rsid w:val="00C270BF"/>
    <w:rsid w:val="00C272F7"/>
    <w:rsid w:val="00C31F46"/>
    <w:rsid w:val="00C32F96"/>
    <w:rsid w:val="00C371E7"/>
    <w:rsid w:val="00C402B1"/>
    <w:rsid w:val="00C40ADE"/>
    <w:rsid w:val="00C4123B"/>
    <w:rsid w:val="00C42549"/>
    <w:rsid w:val="00C44DDF"/>
    <w:rsid w:val="00C47033"/>
    <w:rsid w:val="00C47911"/>
    <w:rsid w:val="00C47B53"/>
    <w:rsid w:val="00C5064F"/>
    <w:rsid w:val="00C50C4F"/>
    <w:rsid w:val="00C5176D"/>
    <w:rsid w:val="00C52BE9"/>
    <w:rsid w:val="00C536AB"/>
    <w:rsid w:val="00C5381F"/>
    <w:rsid w:val="00C54DAE"/>
    <w:rsid w:val="00C5676E"/>
    <w:rsid w:val="00C64635"/>
    <w:rsid w:val="00C64A38"/>
    <w:rsid w:val="00C64B8C"/>
    <w:rsid w:val="00C652F6"/>
    <w:rsid w:val="00C6655D"/>
    <w:rsid w:val="00C67A17"/>
    <w:rsid w:val="00C701D5"/>
    <w:rsid w:val="00C72466"/>
    <w:rsid w:val="00C72AA4"/>
    <w:rsid w:val="00C73524"/>
    <w:rsid w:val="00C73F41"/>
    <w:rsid w:val="00C75632"/>
    <w:rsid w:val="00C768F9"/>
    <w:rsid w:val="00C8118F"/>
    <w:rsid w:val="00C81259"/>
    <w:rsid w:val="00C8209B"/>
    <w:rsid w:val="00C83ACD"/>
    <w:rsid w:val="00C841CC"/>
    <w:rsid w:val="00C85645"/>
    <w:rsid w:val="00C86530"/>
    <w:rsid w:val="00C86ECA"/>
    <w:rsid w:val="00C86EE8"/>
    <w:rsid w:val="00C86F19"/>
    <w:rsid w:val="00C97AB2"/>
    <w:rsid w:val="00CA0A24"/>
    <w:rsid w:val="00CA0A5A"/>
    <w:rsid w:val="00CA2A3C"/>
    <w:rsid w:val="00CB0270"/>
    <w:rsid w:val="00CB0FF1"/>
    <w:rsid w:val="00CB17E0"/>
    <w:rsid w:val="00CB2B4F"/>
    <w:rsid w:val="00CB4692"/>
    <w:rsid w:val="00CB6274"/>
    <w:rsid w:val="00CC083A"/>
    <w:rsid w:val="00CC124C"/>
    <w:rsid w:val="00CC17A8"/>
    <w:rsid w:val="00CC20BF"/>
    <w:rsid w:val="00CC359C"/>
    <w:rsid w:val="00CC39F8"/>
    <w:rsid w:val="00CC4AEE"/>
    <w:rsid w:val="00CC500E"/>
    <w:rsid w:val="00CC5FCE"/>
    <w:rsid w:val="00CC7E2A"/>
    <w:rsid w:val="00CD108C"/>
    <w:rsid w:val="00CD5B73"/>
    <w:rsid w:val="00CD6B30"/>
    <w:rsid w:val="00CD6EE0"/>
    <w:rsid w:val="00CE0907"/>
    <w:rsid w:val="00CE210A"/>
    <w:rsid w:val="00CE2B05"/>
    <w:rsid w:val="00CE4FC7"/>
    <w:rsid w:val="00CE58EB"/>
    <w:rsid w:val="00CE61AB"/>
    <w:rsid w:val="00CE684E"/>
    <w:rsid w:val="00CE6C5F"/>
    <w:rsid w:val="00CE6CB5"/>
    <w:rsid w:val="00CE7203"/>
    <w:rsid w:val="00CE7AC4"/>
    <w:rsid w:val="00CF09F5"/>
    <w:rsid w:val="00CF0D15"/>
    <w:rsid w:val="00CF3275"/>
    <w:rsid w:val="00CF4F4B"/>
    <w:rsid w:val="00CF5138"/>
    <w:rsid w:val="00CF67B9"/>
    <w:rsid w:val="00CF76D1"/>
    <w:rsid w:val="00D014E8"/>
    <w:rsid w:val="00D019D5"/>
    <w:rsid w:val="00D02768"/>
    <w:rsid w:val="00D03FFF"/>
    <w:rsid w:val="00D04E39"/>
    <w:rsid w:val="00D04EA2"/>
    <w:rsid w:val="00D1044A"/>
    <w:rsid w:val="00D12603"/>
    <w:rsid w:val="00D12A0B"/>
    <w:rsid w:val="00D14298"/>
    <w:rsid w:val="00D16F2F"/>
    <w:rsid w:val="00D21411"/>
    <w:rsid w:val="00D22888"/>
    <w:rsid w:val="00D2403D"/>
    <w:rsid w:val="00D26537"/>
    <w:rsid w:val="00D31F3F"/>
    <w:rsid w:val="00D3308D"/>
    <w:rsid w:val="00D333CB"/>
    <w:rsid w:val="00D34486"/>
    <w:rsid w:val="00D35568"/>
    <w:rsid w:val="00D36E97"/>
    <w:rsid w:val="00D375CC"/>
    <w:rsid w:val="00D40C7A"/>
    <w:rsid w:val="00D47436"/>
    <w:rsid w:val="00D50F9E"/>
    <w:rsid w:val="00D52059"/>
    <w:rsid w:val="00D5263B"/>
    <w:rsid w:val="00D53792"/>
    <w:rsid w:val="00D5518A"/>
    <w:rsid w:val="00D567BA"/>
    <w:rsid w:val="00D613EB"/>
    <w:rsid w:val="00D6154A"/>
    <w:rsid w:val="00D63244"/>
    <w:rsid w:val="00D634A9"/>
    <w:rsid w:val="00D6469F"/>
    <w:rsid w:val="00D66CFD"/>
    <w:rsid w:val="00D715CA"/>
    <w:rsid w:val="00D71980"/>
    <w:rsid w:val="00D72984"/>
    <w:rsid w:val="00D72C10"/>
    <w:rsid w:val="00D7309C"/>
    <w:rsid w:val="00D7335C"/>
    <w:rsid w:val="00D73E3F"/>
    <w:rsid w:val="00D75A65"/>
    <w:rsid w:val="00D762F0"/>
    <w:rsid w:val="00D80E50"/>
    <w:rsid w:val="00D811E5"/>
    <w:rsid w:val="00D821AB"/>
    <w:rsid w:val="00D821DA"/>
    <w:rsid w:val="00D90A04"/>
    <w:rsid w:val="00D91A3D"/>
    <w:rsid w:val="00D921FE"/>
    <w:rsid w:val="00D9394E"/>
    <w:rsid w:val="00D94084"/>
    <w:rsid w:val="00D9619C"/>
    <w:rsid w:val="00D967D1"/>
    <w:rsid w:val="00D976EE"/>
    <w:rsid w:val="00DA2283"/>
    <w:rsid w:val="00DA4121"/>
    <w:rsid w:val="00DA433C"/>
    <w:rsid w:val="00DA508A"/>
    <w:rsid w:val="00DA53E7"/>
    <w:rsid w:val="00DA5961"/>
    <w:rsid w:val="00DA70A1"/>
    <w:rsid w:val="00DA71B7"/>
    <w:rsid w:val="00DB055A"/>
    <w:rsid w:val="00DB1353"/>
    <w:rsid w:val="00DB245E"/>
    <w:rsid w:val="00DB2F1A"/>
    <w:rsid w:val="00DB35B1"/>
    <w:rsid w:val="00DC2E6E"/>
    <w:rsid w:val="00DC3120"/>
    <w:rsid w:val="00DC315D"/>
    <w:rsid w:val="00DC4674"/>
    <w:rsid w:val="00DC617F"/>
    <w:rsid w:val="00DC6BCA"/>
    <w:rsid w:val="00DC7BA0"/>
    <w:rsid w:val="00DD0CE6"/>
    <w:rsid w:val="00DD2D0B"/>
    <w:rsid w:val="00DD43E4"/>
    <w:rsid w:val="00DD4C21"/>
    <w:rsid w:val="00DD5557"/>
    <w:rsid w:val="00DD762F"/>
    <w:rsid w:val="00DE00E6"/>
    <w:rsid w:val="00DE0385"/>
    <w:rsid w:val="00DE08D0"/>
    <w:rsid w:val="00DE2AE3"/>
    <w:rsid w:val="00DE3AF4"/>
    <w:rsid w:val="00DE4809"/>
    <w:rsid w:val="00DE51CD"/>
    <w:rsid w:val="00DE6F7B"/>
    <w:rsid w:val="00DE7F4F"/>
    <w:rsid w:val="00DF51CD"/>
    <w:rsid w:val="00DF68E8"/>
    <w:rsid w:val="00E023E1"/>
    <w:rsid w:val="00E02D81"/>
    <w:rsid w:val="00E03C45"/>
    <w:rsid w:val="00E03E66"/>
    <w:rsid w:val="00E04FE5"/>
    <w:rsid w:val="00E06499"/>
    <w:rsid w:val="00E067A3"/>
    <w:rsid w:val="00E074CD"/>
    <w:rsid w:val="00E12864"/>
    <w:rsid w:val="00E131B1"/>
    <w:rsid w:val="00E131DD"/>
    <w:rsid w:val="00E15858"/>
    <w:rsid w:val="00E170A4"/>
    <w:rsid w:val="00E17F83"/>
    <w:rsid w:val="00E248B0"/>
    <w:rsid w:val="00E253B3"/>
    <w:rsid w:val="00E27874"/>
    <w:rsid w:val="00E300EF"/>
    <w:rsid w:val="00E31B62"/>
    <w:rsid w:val="00E33E31"/>
    <w:rsid w:val="00E33E90"/>
    <w:rsid w:val="00E40599"/>
    <w:rsid w:val="00E40A35"/>
    <w:rsid w:val="00E414A3"/>
    <w:rsid w:val="00E4273A"/>
    <w:rsid w:val="00E439AA"/>
    <w:rsid w:val="00E4725E"/>
    <w:rsid w:val="00E50358"/>
    <w:rsid w:val="00E5189F"/>
    <w:rsid w:val="00E51BA2"/>
    <w:rsid w:val="00E531C9"/>
    <w:rsid w:val="00E53C1F"/>
    <w:rsid w:val="00E53F73"/>
    <w:rsid w:val="00E548D9"/>
    <w:rsid w:val="00E55ABC"/>
    <w:rsid w:val="00E56023"/>
    <w:rsid w:val="00E56793"/>
    <w:rsid w:val="00E56F88"/>
    <w:rsid w:val="00E57F79"/>
    <w:rsid w:val="00E60660"/>
    <w:rsid w:val="00E61B22"/>
    <w:rsid w:val="00E636D0"/>
    <w:rsid w:val="00E666F5"/>
    <w:rsid w:val="00E67CA7"/>
    <w:rsid w:val="00E706CC"/>
    <w:rsid w:val="00E70C50"/>
    <w:rsid w:val="00E717C0"/>
    <w:rsid w:val="00E718B3"/>
    <w:rsid w:val="00E71C83"/>
    <w:rsid w:val="00E733E0"/>
    <w:rsid w:val="00E75697"/>
    <w:rsid w:val="00E82328"/>
    <w:rsid w:val="00E828CD"/>
    <w:rsid w:val="00E84180"/>
    <w:rsid w:val="00E84D4F"/>
    <w:rsid w:val="00E84D94"/>
    <w:rsid w:val="00E859AF"/>
    <w:rsid w:val="00E865A7"/>
    <w:rsid w:val="00E87808"/>
    <w:rsid w:val="00E916C4"/>
    <w:rsid w:val="00E93551"/>
    <w:rsid w:val="00E939E7"/>
    <w:rsid w:val="00E94FE1"/>
    <w:rsid w:val="00E969BF"/>
    <w:rsid w:val="00E96D57"/>
    <w:rsid w:val="00E97C8E"/>
    <w:rsid w:val="00EA1097"/>
    <w:rsid w:val="00EA199F"/>
    <w:rsid w:val="00EA5801"/>
    <w:rsid w:val="00EA6D2A"/>
    <w:rsid w:val="00EA755A"/>
    <w:rsid w:val="00EA770D"/>
    <w:rsid w:val="00EA7B16"/>
    <w:rsid w:val="00EA7E82"/>
    <w:rsid w:val="00EB0E84"/>
    <w:rsid w:val="00EB29D4"/>
    <w:rsid w:val="00EB382A"/>
    <w:rsid w:val="00EB3CF1"/>
    <w:rsid w:val="00EB403F"/>
    <w:rsid w:val="00EB50BF"/>
    <w:rsid w:val="00EB53B8"/>
    <w:rsid w:val="00EC0B96"/>
    <w:rsid w:val="00EC14EE"/>
    <w:rsid w:val="00EC35B2"/>
    <w:rsid w:val="00EC3BC7"/>
    <w:rsid w:val="00EC4630"/>
    <w:rsid w:val="00EC7840"/>
    <w:rsid w:val="00ED0EE3"/>
    <w:rsid w:val="00ED1598"/>
    <w:rsid w:val="00ED2539"/>
    <w:rsid w:val="00ED3162"/>
    <w:rsid w:val="00ED4131"/>
    <w:rsid w:val="00ED441D"/>
    <w:rsid w:val="00ED79E9"/>
    <w:rsid w:val="00EE2E9B"/>
    <w:rsid w:val="00EE37C4"/>
    <w:rsid w:val="00EE3B74"/>
    <w:rsid w:val="00EE531D"/>
    <w:rsid w:val="00EE5868"/>
    <w:rsid w:val="00EE7ADA"/>
    <w:rsid w:val="00EF075E"/>
    <w:rsid w:val="00EF151A"/>
    <w:rsid w:val="00EF32EE"/>
    <w:rsid w:val="00EF6EB1"/>
    <w:rsid w:val="00EF7655"/>
    <w:rsid w:val="00F00012"/>
    <w:rsid w:val="00F0091C"/>
    <w:rsid w:val="00F01669"/>
    <w:rsid w:val="00F01E74"/>
    <w:rsid w:val="00F033B6"/>
    <w:rsid w:val="00F070FB"/>
    <w:rsid w:val="00F114F1"/>
    <w:rsid w:val="00F14121"/>
    <w:rsid w:val="00F14B27"/>
    <w:rsid w:val="00F14B5D"/>
    <w:rsid w:val="00F16991"/>
    <w:rsid w:val="00F20A50"/>
    <w:rsid w:val="00F20E71"/>
    <w:rsid w:val="00F239F3"/>
    <w:rsid w:val="00F23A94"/>
    <w:rsid w:val="00F240DB"/>
    <w:rsid w:val="00F24BE8"/>
    <w:rsid w:val="00F25E70"/>
    <w:rsid w:val="00F25E80"/>
    <w:rsid w:val="00F30863"/>
    <w:rsid w:val="00F32E81"/>
    <w:rsid w:val="00F37CC6"/>
    <w:rsid w:val="00F41802"/>
    <w:rsid w:val="00F42618"/>
    <w:rsid w:val="00F4398B"/>
    <w:rsid w:val="00F44448"/>
    <w:rsid w:val="00F47241"/>
    <w:rsid w:val="00F478E9"/>
    <w:rsid w:val="00F51094"/>
    <w:rsid w:val="00F54CCD"/>
    <w:rsid w:val="00F57ECC"/>
    <w:rsid w:val="00F6154B"/>
    <w:rsid w:val="00F61994"/>
    <w:rsid w:val="00F622D2"/>
    <w:rsid w:val="00F62F78"/>
    <w:rsid w:val="00F62FD2"/>
    <w:rsid w:val="00F65427"/>
    <w:rsid w:val="00F658BF"/>
    <w:rsid w:val="00F66424"/>
    <w:rsid w:val="00F71986"/>
    <w:rsid w:val="00F73990"/>
    <w:rsid w:val="00F73D2F"/>
    <w:rsid w:val="00F758EB"/>
    <w:rsid w:val="00F80B27"/>
    <w:rsid w:val="00F81507"/>
    <w:rsid w:val="00F81C58"/>
    <w:rsid w:val="00F83E9B"/>
    <w:rsid w:val="00F849DD"/>
    <w:rsid w:val="00F8623B"/>
    <w:rsid w:val="00F8663B"/>
    <w:rsid w:val="00F924BF"/>
    <w:rsid w:val="00F9366C"/>
    <w:rsid w:val="00F944BB"/>
    <w:rsid w:val="00F94A21"/>
    <w:rsid w:val="00F95520"/>
    <w:rsid w:val="00F96EEC"/>
    <w:rsid w:val="00F970C3"/>
    <w:rsid w:val="00FA45D2"/>
    <w:rsid w:val="00FA5537"/>
    <w:rsid w:val="00FA7875"/>
    <w:rsid w:val="00FB192B"/>
    <w:rsid w:val="00FB44A9"/>
    <w:rsid w:val="00FB5044"/>
    <w:rsid w:val="00FC1562"/>
    <w:rsid w:val="00FC1771"/>
    <w:rsid w:val="00FC2769"/>
    <w:rsid w:val="00FC2921"/>
    <w:rsid w:val="00FC2B1D"/>
    <w:rsid w:val="00FC3B16"/>
    <w:rsid w:val="00FC5BF7"/>
    <w:rsid w:val="00FC7784"/>
    <w:rsid w:val="00FC7A96"/>
    <w:rsid w:val="00FD15FC"/>
    <w:rsid w:val="00FD185F"/>
    <w:rsid w:val="00FD54EE"/>
    <w:rsid w:val="00FD5BE5"/>
    <w:rsid w:val="00FD5FB8"/>
    <w:rsid w:val="00FD7D45"/>
    <w:rsid w:val="00FE08AF"/>
    <w:rsid w:val="00FE0CBF"/>
    <w:rsid w:val="00FE0DA9"/>
    <w:rsid w:val="00FE1FCB"/>
    <w:rsid w:val="00FE2874"/>
    <w:rsid w:val="00FE4DA9"/>
    <w:rsid w:val="00FE5991"/>
    <w:rsid w:val="00FE6411"/>
    <w:rsid w:val="00FE64E4"/>
    <w:rsid w:val="00FE6702"/>
    <w:rsid w:val="00FE6B3C"/>
    <w:rsid w:val="00FF0972"/>
    <w:rsid w:val="00FF2183"/>
    <w:rsid w:val="00FF2605"/>
    <w:rsid w:val="00FF292F"/>
    <w:rsid w:val="00FF2AF5"/>
    <w:rsid w:val="00FF2CD4"/>
    <w:rsid w:val="00FF365C"/>
    <w:rsid w:val="00FF4722"/>
    <w:rsid w:val="00FF6105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40F090C-BEAC-4D61-9A5F-EFA4BD18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E71"/>
  </w:style>
  <w:style w:type="paragraph" w:styleId="1">
    <w:name w:val="heading 1"/>
    <w:basedOn w:val="a"/>
    <w:next w:val="a"/>
    <w:qFormat/>
    <w:rsid w:val="00F20E71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20E7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20E71"/>
    <w:pPr>
      <w:keepNext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F20E71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F20E7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20E71"/>
    <w:pPr>
      <w:keepNext/>
      <w:ind w:firstLine="720"/>
      <w:outlineLvl w:val="5"/>
    </w:pPr>
    <w:rPr>
      <w:sz w:val="28"/>
    </w:rPr>
  </w:style>
  <w:style w:type="paragraph" w:styleId="7">
    <w:name w:val="heading 7"/>
    <w:basedOn w:val="a"/>
    <w:next w:val="a"/>
    <w:qFormat/>
    <w:rsid w:val="00F20E71"/>
    <w:pPr>
      <w:keepNext/>
      <w:ind w:firstLine="72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20E71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20E71"/>
    <w:pPr>
      <w:keepNext/>
      <w:ind w:firstLine="720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0E71"/>
    <w:rPr>
      <w:sz w:val="28"/>
    </w:rPr>
  </w:style>
  <w:style w:type="paragraph" w:styleId="20">
    <w:name w:val="Body Text 2"/>
    <w:basedOn w:val="a"/>
    <w:rsid w:val="00F20E71"/>
    <w:rPr>
      <w:sz w:val="24"/>
    </w:rPr>
  </w:style>
  <w:style w:type="paragraph" w:styleId="a4">
    <w:name w:val="Body Text Indent"/>
    <w:basedOn w:val="a"/>
    <w:link w:val="a5"/>
    <w:rsid w:val="00F20E71"/>
    <w:pPr>
      <w:ind w:firstLine="720"/>
    </w:pPr>
    <w:rPr>
      <w:sz w:val="28"/>
    </w:rPr>
  </w:style>
  <w:style w:type="paragraph" w:styleId="21">
    <w:name w:val="Body Text Indent 2"/>
    <w:basedOn w:val="a"/>
    <w:rsid w:val="00F20E71"/>
    <w:pPr>
      <w:ind w:firstLine="720"/>
    </w:pPr>
    <w:rPr>
      <w:sz w:val="24"/>
    </w:rPr>
  </w:style>
  <w:style w:type="paragraph" w:styleId="a6">
    <w:name w:val="header"/>
    <w:basedOn w:val="a"/>
    <w:link w:val="a7"/>
    <w:uiPriority w:val="99"/>
    <w:rsid w:val="00F20E71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F20E71"/>
  </w:style>
  <w:style w:type="paragraph" w:styleId="30">
    <w:name w:val="Body Text Indent 3"/>
    <w:basedOn w:val="a"/>
    <w:rsid w:val="00F20E71"/>
    <w:pPr>
      <w:spacing w:line="360" w:lineRule="auto"/>
      <w:ind w:firstLine="720"/>
      <w:jc w:val="both"/>
    </w:pPr>
    <w:rPr>
      <w:sz w:val="28"/>
    </w:rPr>
  </w:style>
  <w:style w:type="paragraph" w:styleId="31">
    <w:name w:val="Body Text 3"/>
    <w:basedOn w:val="a"/>
    <w:rsid w:val="00F20E71"/>
    <w:pPr>
      <w:jc w:val="both"/>
    </w:pPr>
    <w:rPr>
      <w:sz w:val="28"/>
    </w:rPr>
  </w:style>
  <w:style w:type="character" w:styleId="a9">
    <w:name w:val="Hyperlink"/>
    <w:basedOn w:val="a0"/>
    <w:rsid w:val="003A4F4F"/>
    <w:rPr>
      <w:color w:val="0000FF"/>
      <w:u w:val="single"/>
    </w:rPr>
  </w:style>
  <w:style w:type="paragraph" w:styleId="aa">
    <w:name w:val="Balloon Text"/>
    <w:basedOn w:val="a"/>
    <w:semiHidden/>
    <w:rsid w:val="00091FC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40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rsid w:val="005033C8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2708F0"/>
    <w:pPr>
      <w:ind w:left="720"/>
      <w:contextualSpacing/>
    </w:pPr>
  </w:style>
  <w:style w:type="paragraph" w:customStyle="1" w:styleId="ConsNormal">
    <w:name w:val="ConsNormal"/>
    <w:rsid w:val="006C5E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rsid w:val="0095119E"/>
  </w:style>
  <w:style w:type="paragraph" w:customStyle="1" w:styleId="ConsPlusTitle">
    <w:name w:val="ConsPlusTitle"/>
    <w:rsid w:val="00C24D7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Основной текст с отступом Знак"/>
    <w:link w:val="a4"/>
    <w:rsid w:val="00DB35B1"/>
    <w:rPr>
      <w:sz w:val="28"/>
    </w:rPr>
  </w:style>
  <w:style w:type="paragraph" w:customStyle="1" w:styleId="ConsPlusNormal">
    <w:name w:val="ConsPlusNormal"/>
    <w:rsid w:val="00C64A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Placeholder Text"/>
    <w:basedOn w:val="a0"/>
    <w:uiPriority w:val="99"/>
    <w:semiHidden/>
    <w:rsid w:val="00A4295C"/>
    <w:rPr>
      <w:color w:val="808080"/>
    </w:rPr>
  </w:style>
  <w:style w:type="paragraph" w:customStyle="1" w:styleId="Default">
    <w:name w:val="Default"/>
    <w:rsid w:val="00151A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8F5699"/>
    <w:rPr>
      <w:sz w:val="24"/>
    </w:rPr>
  </w:style>
  <w:style w:type="paragraph" w:customStyle="1" w:styleId="Style2">
    <w:name w:val="Style2"/>
    <w:basedOn w:val="a"/>
    <w:uiPriority w:val="99"/>
    <w:rsid w:val="0093264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41;&#1083;&#1072;&#1085;&#1082;%20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5DDCD-C57B-46D5-B787-ED457651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</Template>
  <TotalTime>16</TotalTime>
  <Pages>1</Pages>
  <Words>163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Къэбэрдей-Балъкъэр Республикэм</vt:lpstr>
    </vt:vector>
  </TitlesOfParts>
  <Company>SPecialiST RePack</Company>
  <LinksUpToDate>false</LinksUpToDate>
  <CharactersWithSpaces>1762</CharactersWithSpaces>
  <SharedDoc>false</SharedDoc>
  <HLinks>
    <vt:vector size="6" baseType="variant"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mailto:minagro@rambler.ru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Къэбэрдей-Балъкъэр Республикэм</dc:title>
  <dc:creator>Ирина Балкарова</dc:creator>
  <cp:lastModifiedBy>Пользователь Windows</cp:lastModifiedBy>
  <cp:revision>7</cp:revision>
  <cp:lastPrinted>2020-04-27T09:43:00Z</cp:lastPrinted>
  <dcterms:created xsi:type="dcterms:W3CDTF">2021-06-21T08:14:00Z</dcterms:created>
  <dcterms:modified xsi:type="dcterms:W3CDTF">2022-03-11T06:31:00Z</dcterms:modified>
</cp:coreProperties>
</file>